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7077B" w14:textId="071BD098" w:rsidR="00DB089A" w:rsidRDefault="00BB3BC8" w:rsidP="00857CD6">
      <w:pPr>
        <w:jc w:val="center"/>
      </w:pPr>
      <w:bookmarkStart w:id="0" w:name="_GoBack"/>
      <w:bookmarkEnd w:id="0"/>
      <w:r>
        <w:rPr>
          <w:noProof/>
        </w:rPr>
        <w:drawing>
          <wp:anchor distT="0" distB="0" distL="114300" distR="114300" simplePos="0" relativeHeight="251788800" behindDoc="0" locked="0" layoutInCell="1" allowOverlap="1" wp14:anchorId="089043C3" wp14:editId="2F9F1A3E">
            <wp:simplePos x="0" y="0"/>
            <wp:positionH relativeFrom="page">
              <wp:posOffset>4170045</wp:posOffset>
            </wp:positionH>
            <wp:positionV relativeFrom="page">
              <wp:posOffset>7840345</wp:posOffset>
            </wp:positionV>
            <wp:extent cx="2789555" cy="1568450"/>
            <wp:effectExtent l="0" t="0" r="4445" b="6350"/>
            <wp:wrapThrough wrapText="bothSides">
              <wp:wrapPolygon edited="0">
                <wp:start x="0" y="0"/>
                <wp:lineTo x="0" y="21338"/>
                <wp:lineTo x="21438" y="21338"/>
                <wp:lineTo x="21438" y="0"/>
                <wp:lineTo x="0" y="0"/>
              </wp:wrapPolygon>
            </wp:wrapThrough>
            <wp:docPr id="955" name="Picture 955" descr="Macintosh HD:Users:verrochi:Desktop:Project Lead The Way:Medical Interventions:Unit 1 - How To Fight Infection:Unit 1 Pictures:1.2.2 mod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verrochi:Desktop:Project Lead The Way:Medical Interventions:Unit 1 - How To Fight Infection:Unit 1 Pictures:1.2.2 model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955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D24">
        <w:rPr>
          <w:noProof/>
        </w:rPr>
        <w:drawing>
          <wp:anchor distT="0" distB="0" distL="114300" distR="114300" simplePos="0" relativeHeight="251625983" behindDoc="0" locked="0" layoutInCell="1" allowOverlap="1" wp14:anchorId="01F0F0AE" wp14:editId="09BBEDBE">
            <wp:simplePos x="0" y="0"/>
            <wp:positionH relativeFrom="page">
              <wp:posOffset>548640</wp:posOffset>
            </wp:positionH>
            <wp:positionV relativeFrom="page">
              <wp:posOffset>467360</wp:posOffset>
            </wp:positionV>
            <wp:extent cx="3453765" cy="2120900"/>
            <wp:effectExtent l="0" t="0" r="635" b="12700"/>
            <wp:wrapThrough wrapText="bothSides">
              <wp:wrapPolygon edited="0">
                <wp:start x="0" y="0"/>
                <wp:lineTo x="0" y="21471"/>
                <wp:lineTo x="21445" y="21471"/>
                <wp:lineTo x="21445" y="0"/>
                <wp:lineTo x="0" y="0"/>
              </wp:wrapPolygon>
            </wp:wrapThrough>
            <wp:docPr id="766" name="Picture 766" descr="Macintosh HD:Users:verrochi:Desktop:Project Lead The Way:Medical Interventions:Unit 1 - How To Fight Infection:Unit 1 Pictures:1.2.2 Day 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verrochi:Desktop:Project Lead The Way:Medical Interventions:Unit 1 - How To Fight Infection:Unit 1 Pictures:1.2.2 Day 1g.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388"/>
                    <a:stretch/>
                  </pic:blipFill>
                  <pic:spPr bwMode="auto">
                    <a:xfrm>
                      <a:off x="0" y="0"/>
                      <a:ext cx="3453765" cy="212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D24">
        <w:rPr>
          <w:noProof/>
        </w:rPr>
        <w:drawing>
          <wp:anchor distT="0" distB="0" distL="114300" distR="114300" simplePos="0" relativeHeight="251756032" behindDoc="0" locked="0" layoutInCell="1" allowOverlap="1" wp14:anchorId="412F2310" wp14:editId="7F85A14E">
            <wp:simplePos x="0" y="0"/>
            <wp:positionH relativeFrom="page">
              <wp:posOffset>3991610</wp:posOffset>
            </wp:positionH>
            <wp:positionV relativeFrom="page">
              <wp:posOffset>457200</wp:posOffset>
            </wp:positionV>
            <wp:extent cx="3232150" cy="2120900"/>
            <wp:effectExtent l="0" t="0" r="0" b="12700"/>
            <wp:wrapThrough wrapText="bothSides">
              <wp:wrapPolygon edited="0">
                <wp:start x="0" y="0"/>
                <wp:lineTo x="0" y="21471"/>
                <wp:lineTo x="21388" y="21471"/>
                <wp:lineTo x="21388" y="0"/>
                <wp:lineTo x="0" y="0"/>
              </wp:wrapPolygon>
            </wp:wrapThrough>
            <wp:docPr id="764" name="Picture 764" descr="Macintosh HD:Users:verrochi:Desktop:Project Lead The Way:Medical Interventions:Unit 1 - How To Fight Infection:Unit 1 Pictures:1.2.2 Day 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errochi:Desktop:Project Lead The Way:Medical Interventions:Unit 1 - How To Fight Infection:Unit 1 Pictures:1.2.2 Day 1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14266"/>
                    <a:stretch/>
                  </pic:blipFill>
                  <pic:spPr bwMode="auto">
                    <a:xfrm>
                      <a:off x="0" y="0"/>
                      <a:ext cx="3232150" cy="212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D24">
        <w:rPr>
          <w:noProof/>
        </w:rPr>
        <w:drawing>
          <wp:anchor distT="0" distB="0" distL="114300" distR="114300" simplePos="0" relativeHeight="251753984" behindDoc="0" locked="0" layoutInCell="1" allowOverlap="1" wp14:anchorId="268A9BDA" wp14:editId="521F6FAB">
            <wp:simplePos x="0" y="0"/>
            <wp:positionH relativeFrom="page">
              <wp:posOffset>817880</wp:posOffset>
            </wp:positionH>
            <wp:positionV relativeFrom="page">
              <wp:posOffset>7823200</wp:posOffset>
            </wp:positionV>
            <wp:extent cx="2756535" cy="1550670"/>
            <wp:effectExtent l="0" t="0" r="12065" b="0"/>
            <wp:wrapThrough wrapText="bothSides">
              <wp:wrapPolygon edited="0">
                <wp:start x="0" y="0"/>
                <wp:lineTo x="0" y="21229"/>
                <wp:lineTo x="21496" y="21229"/>
                <wp:lineTo x="21496" y="0"/>
                <wp:lineTo x="0" y="0"/>
              </wp:wrapPolygon>
            </wp:wrapThrough>
            <wp:docPr id="762" name="Picture 762" descr="Macintosh HD:Users:verrochi:Desktop:Project Lead The Way:Medical Interventions:Unit 1 - How To Fight Infection:Unit 1 Pictures:1.2.2 Day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errochi:Desktop:Project Lead The Way:Medical Interventions:Unit 1 - How To Fight Infection:Unit 1 Pictures:1.2.2 Day 1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6535"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B91">
        <w:rPr>
          <w:noProof/>
        </w:rPr>
        <mc:AlternateContent>
          <mc:Choice Requires="wpg">
            <w:drawing>
              <wp:anchor distT="0" distB="0" distL="114300" distR="114300" simplePos="0" relativeHeight="251688448" behindDoc="0" locked="0" layoutInCell="1" allowOverlap="1" wp14:anchorId="6AC4A582" wp14:editId="7D97A66D">
                <wp:simplePos x="0" y="0"/>
                <wp:positionH relativeFrom="page">
                  <wp:posOffset>584200</wp:posOffset>
                </wp:positionH>
                <wp:positionV relativeFrom="page">
                  <wp:posOffset>5253990</wp:posOffset>
                </wp:positionV>
                <wp:extent cx="3418840" cy="2762250"/>
                <wp:effectExtent l="0" t="0" r="0" b="6350"/>
                <wp:wrapThrough wrapText="bothSides">
                  <wp:wrapPolygon edited="0">
                    <wp:start x="160" y="0"/>
                    <wp:lineTo x="160" y="21451"/>
                    <wp:lineTo x="21183" y="21451"/>
                    <wp:lineTo x="21183" y="0"/>
                    <wp:lineTo x="160" y="0"/>
                  </wp:wrapPolygon>
                </wp:wrapThrough>
                <wp:docPr id="8" name="Group 8"/>
                <wp:cNvGraphicFramePr/>
                <a:graphic xmlns:a="http://schemas.openxmlformats.org/drawingml/2006/main">
                  <a:graphicData uri="http://schemas.microsoft.com/office/word/2010/wordprocessingGroup">
                    <wpg:wgp>
                      <wpg:cNvGrpSpPr/>
                      <wpg:grpSpPr>
                        <a:xfrm>
                          <a:off x="0" y="0"/>
                          <a:ext cx="3418840" cy="2762250"/>
                          <a:chOff x="0" y="0"/>
                          <a:chExt cx="3418840" cy="2762250"/>
                        </a:xfrm>
                        <a:extLst>
                          <a:ext uri="{0CCBE362-F206-4b92-989A-16890622DB6E}">
                            <ma14:wrappingTextBoxFlag xmlns:ma14="http://schemas.microsoft.com/office/mac/drawingml/2011/main" val="1"/>
                          </a:ext>
                        </a:extLst>
                      </wpg:grpSpPr>
                      <wps:wsp>
                        <wps:cNvPr id="915" name="Text Box 1511"/>
                        <wps:cNvSpPr txBox="1">
                          <a:spLocks noChangeArrowheads="1"/>
                        </wps:cNvSpPr>
                        <wps:spPr bwMode="auto">
                          <a:xfrm>
                            <a:off x="0" y="0"/>
                            <a:ext cx="3418840" cy="276225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0"/>
                            <a:ext cx="3235960" cy="2313305"/>
                          </a:xfrm>
                          <a:prstGeom prst="rect">
                            <a:avLst/>
                          </a:prstGeom>
                          <a:noFill/>
                          <a:ln>
                            <a:noFill/>
                          </a:ln>
                          <a:effectLst/>
                          <a:extLst>
                            <a:ext uri="{C572A759-6A51-4108-AA02-DFA0A04FC94B}">
                              <ma14:wrappingTextBoxFlag xmlns:ma14="http://schemas.microsoft.com/office/mac/drawingml/2011/main"/>
                            </a:ext>
                          </a:extLst>
                        </wps:spPr>
                        <wps:txbx id="1">
                          <w:txbxContent>
                            <w:p w14:paraId="675806AF" w14:textId="2B8EFA51" w:rsidR="00B3375F" w:rsidRPr="009E2A28" w:rsidRDefault="00B3375F" w:rsidP="00F75476">
                              <w:pPr>
                                <w:pStyle w:val="BodyText"/>
                              </w:pPr>
                              <w:r w:rsidRPr="00877C54">
                                <w:t>Over the last decade, almost every type of bacteria known to cause disease has become stronger and less responsive to antibiotic treatment. Antibiotic resistant bacteria are threatening communities with strains of infectious diseases. Tuberculosis, gonorrhea, malaria, skin infections, pneumonia, and ear infections are just a few of the diseases that have become harder to treat. For this reason, antibiotic resistance has been called one of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2312035"/>
                            <a:ext cx="3235960" cy="33464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26" style="position:absolute;left:0;text-align:left;margin-left:46pt;margin-top:413.7pt;width:269.2pt;height:217.5pt;z-index:251688448;mso-position-horizontal-relative:page;mso-position-vertical-relative:page" coordsize="3418840,27622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" mv:complextextbox="1">
                <v:shapetype id="_x0000_t202" coordsize="21600,21600" o:spt="202" path="m0,0l0,21600,21600,21600,21600,0xe">
                  <v:stroke joinstyle="miter"/>
                  <v:path gradientshapeok="t" o:connecttype="rect"/>
                </v:shapetype>
                <v:shape id="Text Box 1511" o:spid="_x0000_s1027" type="#_x0000_t202" style="position:absolute;width:3418840;height:276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VDxxAAA&#10;ANwAAAAPAAAAZHJzL2Rvd25yZXYueG1sRI9Ra8IwFIXfB/6HcIW9DE07sNjOKCIUhuxlbj/g0tw1&#10;weamNFmt/nozEPZ4OOd8h7PZTa4TIw3BelaQLzMQxI3XllsF31/1Yg0iRGSNnWdScKUAu+3saYOV&#10;9hf+pPEUW5EgHCpUYGLsKylDY8hhWPqeOHk/fnAYkxxaqQe8JLjr5GuWFdKh5bRgsKeDoeZ8+nUK&#10;6ul2s8eiKLn8qF+arr6GzB6Uep5P+zcQkab4H36037WCMl/B35l0BOT2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5VQ8c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1" o:spid="_x0000_s1028" type="#_x0000_t202" style="position:absolute;left:91440;width:3235960;height:2313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inset="0,0,0,0">
                    <w:txbxContent>
                      <w:p w14:paraId="675806AF" w14:textId="2B8EFA51" w:rsidR="00B3375F" w:rsidRPr="009E2A28" w:rsidRDefault="00B3375F" w:rsidP="00F75476">
                        <w:pPr>
                          <w:pStyle w:val="BodyText"/>
                        </w:pPr>
                        <w:r w:rsidRPr="00877C54">
                          <w:t>Over the last decade, almost every type of bacteria known to cause disease has become stronger and less responsive to antibiotic treatment. Antibiotic resistant bacteria are threatening communities with strains of infectious diseases. Tuberculosis, gonorrhea, malaria, skin infections, pneumonia, and ear infections are just a few of the diseases that have become harder to treat. For this reason, antibiotic resistance has been called one of</w:t>
                        </w:r>
                      </w:p>
                    </w:txbxContent>
                  </v:textbox>
                </v:shape>
                <v:shape id="_x0000_s1029" type="#_x0000_t202" style="position:absolute;left:91440;top:2312035;width:3235960;height:334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v:textbox>
                </v:shape>
                <w10:wrap type="through" anchorx="page" anchory="page"/>
              </v:group>
            </w:pict>
          </mc:Fallback>
        </mc:AlternateContent>
      </w:r>
      <w:r w:rsidR="009D2B91">
        <w:rPr>
          <w:noProof/>
        </w:rPr>
        <mc:AlternateContent>
          <mc:Choice Requires="wpg">
            <w:drawing>
              <wp:anchor distT="0" distB="0" distL="114300" distR="114300" simplePos="0" relativeHeight="251750912" behindDoc="0" locked="0" layoutInCell="1" allowOverlap="1" wp14:anchorId="32AF04A4" wp14:editId="3FFCBE09">
                <wp:simplePos x="0" y="0"/>
                <wp:positionH relativeFrom="page">
                  <wp:posOffset>3938270</wp:posOffset>
                </wp:positionH>
                <wp:positionV relativeFrom="page">
                  <wp:posOffset>4371975</wp:posOffset>
                </wp:positionV>
                <wp:extent cx="3427730" cy="3827145"/>
                <wp:effectExtent l="0" t="0" r="0" b="8255"/>
                <wp:wrapThrough wrapText="bothSides">
                  <wp:wrapPolygon edited="0">
                    <wp:start x="160" y="0"/>
                    <wp:lineTo x="160" y="21503"/>
                    <wp:lineTo x="21288" y="21503"/>
                    <wp:lineTo x="21288" y="0"/>
                    <wp:lineTo x="160" y="0"/>
                  </wp:wrapPolygon>
                </wp:wrapThrough>
                <wp:docPr id="13" name="Group 13"/>
                <wp:cNvGraphicFramePr/>
                <a:graphic xmlns:a="http://schemas.openxmlformats.org/drawingml/2006/main">
                  <a:graphicData uri="http://schemas.microsoft.com/office/word/2010/wordprocessingGroup">
                    <wpg:wgp>
                      <wpg:cNvGrpSpPr/>
                      <wpg:grpSpPr>
                        <a:xfrm>
                          <a:off x="0" y="0"/>
                          <a:ext cx="3427730" cy="3827145"/>
                          <a:chOff x="0" y="0"/>
                          <a:chExt cx="3427730" cy="3827145"/>
                        </a:xfrm>
                        <a:extLst>
                          <a:ext uri="{0CCBE362-F206-4b92-989A-16890622DB6E}">
                            <ma14:wrappingTextBoxFlag xmlns:ma14="http://schemas.microsoft.com/office/mac/drawingml/2011/main" val="1"/>
                          </a:ext>
                        </a:extLst>
                      </wpg:grpSpPr>
                      <wps:wsp>
                        <wps:cNvPr id="759" name="Text Box 759"/>
                        <wps:cNvSpPr txBox="1"/>
                        <wps:spPr>
                          <a:xfrm>
                            <a:off x="0" y="0"/>
                            <a:ext cx="3427730" cy="38271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91440" y="45720"/>
                            <a:ext cx="3244850" cy="848360"/>
                          </a:xfrm>
                          <a:prstGeom prst="rect">
                            <a:avLst/>
                          </a:prstGeom>
                          <a:noFill/>
                          <a:ln>
                            <a:noFill/>
                          </a:ln>
                          <a:effectLst/>
                          <a:extLst>
                            <a:ext uri="{C572A759-6A51-4108-AA02-DFA0A04FC94B}">
                              <ma14:wrappingTextBoxFlag xmlns:ma14="http://schemas.microsoft.com/office/mac/drawingml/2011/main"/>
                            </a:ext>
                          </a:extLst>
                        </wps:spPr>
                        <wps:txbx id="2">
                          <w:txbxContent>
                            <w:p w14:paraId="545173C6" w14:textId="3096FDAF" w:rsidR="00B3375F" w:rsidRDefault="00B3375F" w:rsidP="00F75476">
                              <w:pPr>
                                <w:pStyle w:val="BodyText"/>
                              </w:pPr>
                              <w:proofErr w:type="gramStart"/>
                              <w:r w:rsidRPr="00877C54">
                                <w:t>the</w:t>
                              </w:r>
                              <w:proofErr w:type="gramEnd"/>
                              <w:r w:rsidRPr="00877C54">
                                <w:t xml:space="preserve"> world’s most pressing public health problems and is one of the Centers for Disease Control’s top concerns.</w:t>
                              </w:r>
                            </w:p>
                            <w:p w14:paraId="53D3486C" w14:textId="3545F573" w:rsidR="00B3375F" w:rsidRPr="009E2A28" w:rsidRDefault="00B3375F" w:rsidP="00F75476">
                              <w:pPr>
                                <w:pStyle w:val="BodyText"/>
                              </w:pPr>
                              <w:r>
                                <w:t xml:space="preserve">In class, students investigated </w:t>
                              </w:r>
                              <w:r w:rsidRPr="00F75476">
                                <w:t>the mechanisms by which DNA from one bacterial cell is transferred to another bacterial cell. When the DNA that is transferred carries an antibiotic resistant gene, the intercellular transfer enables the new cell to become antibiotic resistant. Over time, one bacterial cell containing an antibiotic resistant gene could lead to an army of superbugs.</w:t>
                              </w:r>
                              <w:r>
                                <w:t xml:space="preserve"> In this special edition, you can see the skills students worked on for this lab.</w:t>
                              </w:r>
                            </w:p>
                            <w:p w14:paraId="5BA0B7CF" w14:textId="52FA29F5" w:rsidR="00B3375F" w:rsidRDefault="00B3375F" w:rsidP="00F7547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892810"/>
                            <a:ext cx="3244850" cy="2313305"/>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3204845"/>
                            <a:ext cx="3244850" cy="334645"/>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3538220"/>
                            <a:ext cx="26035" cy="187960"/>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 o:spid="_x0000_s1030" style="position:absolute;left:0;text-align:left;margin-left:310.1pt;margin-top:344.25pt;width:269.9pt;height:301.35pt;z-index:251750912;mso-position-horizontal-relative:page;mso-position-vertical-relative:page" coordsize="3427730,3827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" mv:complextextbox="1">
                <v:shape id="Text Box 759" o:spid="_x0000_s1031" type="#_x0000_t202" style="position:absolute;width:3427730;height:3827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2IHxQAA&#10;ANwAAAAPAAAAZHJzL2Rvd25yZXYueG1sRI9Pa8JAFMTvBb/D8oTe6kbBGqOrtGKLB8W/B4+P7DMJ&#10;Zt+G7Nak394VBI/DzPyGmc5bU4ob1a6wrKDfi0AQp1YXnCk4HX8+YhDOI2ssLZOCf3Iwn3Xeppho&#10;2/CebgefiQBhl6CC3PsqkdKlORl0PVsRB+9ia4M+yDqTusYmwE0pB1H0KQ0WHBZyrGiRU3o9/BkF&#10;tG7NcROPln77ffmNzvGuWetMqfdu+zUB4an1r/CzvdIKRsMxPM6E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jYgfFAAAA3AAAAA8AAAAAAAAAAAAAAAAAlwIAAGRycy9k&#10;b3ducmV2LnhtbFBLBQYAAAAABAAEAPUAAACJAwAAAAA=&#10;" mv:complextextbox="1" filled="f" stroked="f"/>
                <v:shape id="Text Box 9" o:spid="_x0000_s1032" type="#_x0000_t202" style="position:absolute;left:91440;top:45720;width:3244850;height:84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w:p w14:paraId="545173C6" w14:textId="3096FDAF" w:rsidR="00B3375F" w:rsidRDefault="00B3375F" w:rsidP="00F75476">
                        <w:pPr>
                          <w:pStyle w:val="BodyText"/>
                        </w:pPr>
                        <w:proofErr w:type="gramStart"/>
                        <w:r w:rsidRPr="00877C54">
                          <w:t>the</w:t>
                        </w:r>
                        <w:proofErr w:type="gramEnd"/>
                        <w:r w:rsidRPr="00877C54">
                          <w:t xml:space="preserve"> world’s most pressing public health problems and is one of the Centers for Disease Control’s top concerns.</w:t>
                        </w:r>
                      </w:p>
                      <w:p w14:paraId="53D3486C" w14:textId="3545F573" w:rsidR="00B3375F" w:rsidRPr="009E2A28" w:rsidRDefault="00B3375F" w:rsidP="00F75476">
                        <w:pPr>
                          <w:pStyle w:val="BodyText"/>
                        </w:pPr>
                        <w:r>
                          <w:t xml:space="preserve">In class, students investigated </w:t>
                        </w:r>
                        <w:r w:rsidRPr="00F75476">
                          <w:t>the mechanisms by which DNA from one bacterial cell is transferred to another bacterial cell. When the DNA that is transferred carries an antibiotic resistant gene, the intercellular transfer enables the new cell to become antibiotic resistant. Over time, one bacterial cell containing an antibiotic resistant gene could lead to an army of superbugs.</w:t>
                        </w:r>
                        <w:r>
                          <w:t xml:space="preserve"> In this special edition, you can see the skills students worked on for this lab.</w:t>
                        </w:r>
                      </w:p>
                      <w:p w14:paraId="5BA0B7CF" w14:textId="52FA29F5" w:rsidR="00B3375F" w:rsidRDefault="00B3375F" w:rsidP="00F75476"/>
                    </w:txbxContent>
                  </v:textbox>
                </v:shape>
                <v:shape id="Text Box 10" o:spid="_x0000_s1033" type="#_x0000_t202" style="position:absolute;left:91440;top:892810;width:3244850;height:2313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34" type="#_x0000_t202" style="position:absolute;left:91440;top:3204845;width:3244850;height:334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5" type="#_x0000_t202" style="position:absolute;left:91440;top:3538220;width:26035;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v:textbox>
                </v:shape>
                <w10:wrap type="through" anchorx="page" anchory="page"/>
              </v:group>
            </w:pict>
          </mc:Fallback>
        </mc:AlternateContent>
      </w:r>
      <w:r w:rsidR="00F75476">
        <w:rPr>
          <w:noProof/>
        </w:rPr>
        <mc:AlternateContent>
          <mc:Choice Requires="wps">
            <w:drawing>
              <wp:anchor distT="0" distB="0" distL="114300" distR="114300" simplePos="0" relativeHeight="251633152" behindDoc="0" locked="0" layoutInCell="1" allowOverlap="1" wp14:anchorId="4B07CDF8" wp14:editId="2DBF9A6A">
                <wp:simplePos x="0" y="0"/>
                <wp:positionH relativeFrom="page">
                  <wp:posOffset>512445</wp:posOffset>
                </wp:positionH>
                <wp:positionV relativeFrom="page">
                  <wp:posOffset>4538980</wp:posOffset>
                </wp:positionV>
                <wp:extent cx="3456305" cy="741045"/>
                <wp:effectExtent l="0" t="0" r="0" b="20955"/>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7410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3AB88E1" w14:textId="3FE9DE62" w:rsidR="00B3375F" w:rsidRPr="005774C3" w:rsidRDefault="00B3375F" w:rsidP="001B7839">
                            <w:pPr>
                              <w:pStyle w:val="Heading1"/>
                              <w:jc w:val="center"/>
                              <w:rPr>
                                <w:sz w:val="50"/>
                                <w:szCs w:val="50"/>
                              </w:rPr>
                            </w:pPr>
                            <w:r>
                              <w:rPr>
                                <w:sz w:val="50"/>
                                <w:szCs w:val="50"/>
                              </w:rPr>
                              <w:t>SUPERBUG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36" type="#_x0000_t202" style="position:absolute;left:0;text-align:left;margin-left:40.35pt;margin-top:357.4pt;width:272.15pt;height:58.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" filled="f" fillcolor="#b3cfff" stroked="f" strokecolor="#b3cfff" strokeweight="1.5pt">
                <v:fill color2="#3f80cd" focus="100%" type="gradient">
                  <o:fill v:ext="view" type="gradientUnscaled"/>
                </v:fill>
                <v:textbox inset=",0,,0">
                  <w:txbxContent>
                    <w:p w14:paraId="73AB88E1" w14:textId="3FE9DE62" w:rsidR="00B3375F" w:rsidRPr="005774C3" w:rsidRDefault="00B3375F" w:rsidP="001B7839">
                      <w:pPr>
                        <w:pStyle w:val="Heading1"/>
                        <w:jc w:val="center"/>
                        <w:rPr>
                          <w:sz w:val="50"/>
                          <w:szCs w:val="50"/>
                        </w:rPr>
                      </w:pPr>
                      <w:r>
                        <w:rPr>
                          <w:sz w:val="50"/>
                          <w:szCs w:val="50"/>
                        </w:rPr>
                        <w:t>SUPERBUG</w:t>
                      </w:r>
                    </w:p>
                  </w:txbxContent>
                </v:textbox>
                <w10:wrap anchorx="page" anchory="page"/>
              </v:shape>
            </w:pict>
          </mc:Fallback>
        </mc:AlternateContent>
      </w:r>
      <w:r w:rsidR="00F75476">
        <w:rPr>
          <w:noProof/>
        </w:rPr>
        <mc:AlternateContent>
          <mc:Choice Requires="wps">
            <w:drawing>
              <wp:anchor distT="0" distB="0" distL="114300" distR="114300" simplePos="0" relativeHeight="251634176" behindDoc="0" locked="0" layoutInCell="1" allowOverlap="1" wp14:anchorId="799D841E" wp14:editId="2A93AB94">
                <wp:simplePos x="0" y="0"/>
                <wp:positionH relativeFrom="page">
                  <wp:posOffset>511810</wp:posOffset>
                </wp:positionH>
                <wp:positionV relativeFrom="page">
                  <wp:posOffset>4881880</wp:posOffset>
                </wp:positionV>
                <wp:extent cx="3456940" cy="1092200"/>
                <wp:effectExtent l="0" t="0" r="0" b="0"/>
                <wp:wrapTight wrapText="bothSides">
                  <wp:wrapPolygon edited="0">
                    <wp:start x="159" y="0"/>
                    <wp:lineTo x="159" y="21098"/>
                    <wp:lineTo x="21267" y="21098"/>
                    <wp:lineTo x="21267" y="0"/>
                    <wp:lineTo x="159"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0922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564D0F6" w14:textId="029563C3" w:rsidR="00B3375F" w:rsidRPr="009973F9" w:rsidRDefault="00B3375F" w:rsidP="009973F9">
                            <w:pPr>
                              <w:pStyle w:val="Heading2"/>
                              <w:jc w:val="center"/>
                              <w:rPr>
                                <w:b/>
                                <w:sz w:val="32"/>
                                <w:szCs w:val="32"/>
                              </w:rPr>
                            </w:pPr>
                            <w:r>
                              <w:rPr>
                                <w:b/>
                                <w:sz w:val="32"/>
                                <w:szCs w:val="32"/>
                              </w:rPr>
                              <w:t>The Problem</w:t>
                            </w:r>
                          </w:p>
                          <w:p w14:paraId="085C4784" w14:textId="2A1C2930" w:rsidR="00B3375F" w:rsidRPr="00236898" w:rsidRDefault="00B3375F" w:rsidP="005774C3">
                            <w:pPr>
                              <w:pStyle w:val="Heading2"/>
                              <w:jc w:val="cente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left:0;text-align:left;margin-left:40.3pt;margin-top:384.4pt;width:272.2pt;height:86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" filled="f" fillcolor="#b3cfff" stroked="f" strokecolor="#b3cfff" strokeweight="1.5pt">
                <v:fill color2="#3f80cd" focus="100%" type="gradient">
                  <o:fill v:ext="view" type="gradientUnscaled"/>
                </v:fill>
                <v:textbox inset=",0,,0">
                  <w:txbxContent>
                    <w:p w14:paraId="1564D0F6" w14:textId="029563C3" w:rsidR="00B3375F" w:rsidRPr="009973F9" w:rsidRDefault="00B3375F" w:rsidP="009973F9">
                      <w:pPr>
                        <w:pStyle w:val="Heading2"/>
                        <w:jc w:val="center"/>
                        <w:rPr>
                          <w:b/>
                          <w:sz w:val="32"/>
                          <w:szCs w:val="32"/>
                        </w:rPr>
                      </w:pPr>
                      <w:r>
                        <w:rPr>
                          <w:b/>
                          <w:sz w:val="32"/>
                          <w:szCs w:val="32"/>
                        </w:rPr>
                        <w:t>The Problem</w:t>
                      </w:r>
                    </w:p>
                    <w:p w14:paraId="085C4784" w14:textId="2A1C2930" w:rsidR="00B3375F" w:rsidRPr="00236898" w:rsidRDefault="00B3375F" w:rsidP="005774C3">
                      <w:pPr>
                        <w:pStyle w:val="Heading2"/>
                        <w:jc w:val="center"/>
                        <w:rPr>
                          <w:b/>
                          <w:sz w:val="32"/>
                          <w:szCs w:val="32"/>
                        </w:rPr>
                      </w:pPr>
                    </w:p>
                  </w:txbxContent>
                </v:textbox>
                <w10:wrap type="tight" anchorx="page" anchory="page"/>
              </v:shape>
            </w:pict>
          </mc:Fallback>
        </mc:AlternateContent>
      </w:r>
      <w:r w:rsidR="00C70EE0">
        <w:rPr>
          <w:noProof/>
        </w:rPr>
        <mc:AlternateContent>
          <mc:Choice Requires="wps">
            <w:drawing>
              <wp:anchor distT="0" distB="0" distL="114300" distR="114300" simplePos="0" relativeHeight="251638272" behindDoc="0" locked="0" layoutInCell="1" allowOverlap="1" wp14:anchorId="16FE24C7" wp14:editId="7E2A19CA">
                <wp:simplePos x="0" y="0"/>
                <wp:positionH relativeFrom="page">
                  <wp:posOffset>548640</wp:posOffset>
                </wp:positionH>
                <wp:positionV relativeFrom="page">
                  <wp:posOffset>9207500</wp:posOffset>
                </wp:positionV>
                <wp:extent cx="2953385" cy="571500"/>
                <wp:effectExtent l="0" t="0" r="0" b="12700"/>
                <wp:wrapNone/>
                <wp:docPr id="917"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5715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7B13E446" w14:textId="7B1645CE" w:rsidR="00B3375F" w:rsidRPr="00F94AF5" w:rsidRDefault="00B3375F" w:rsidP="00F94AF5">
                            <w:pPr>
                              <w:pStyle w:val="Heading6"/>
                              <w:jc w:val="left"/>
                              <w:rPr>
                                <w:sz w:val="20"/>
                                <w:szCs w:val="20"/>
                              </w:rPr>
                            </w:pPr>
                            <w:r>
                              <w:rPr>
                                <w:sz w:val="20"/>
                                <w:szCs w:val="20"/>
                              </w:rPr>
                              <w:t>Class w</w:t>
                            </w:r>
                            <w:r w:rsidRPr="00F94AF5">
                              <w:rPr>
                                <w:sz w:val="20"/>
                                <w:szCs w:val="20"/>
                              </w:rPr>
                              <w:t>ebsite: http://toddcountyhs.weebly.com/pltw.html</w:t>
                            </w:r>
                          </w:p>
                          <w:p w14:paraId="2AEFEE4E" w14:textId="4BB50880" w:rsidR="00B3375F" w:rsidRDefault="00B3375F" w:rsidP="00A050F9">
                            <w:pPr>
                              <w:pStyle w:val="Heading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038" type="#_x0000_t202" style="position:absolute;left:0;text-align:left;margin-left:43.2pt;margin-top:725pt;width:232.55pt;height: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" filled="f" fillcolor="#b3cfff" stroked="f" strokecolor="#b3cfff" strokeweight="1.5pt">
                <v:fill color2="#3f80cd" focus="100%" type="gradient">
                  <o:fill v:ext="view" type="gradientUnscaled"/>
                </v:fill>
                <v:textbox>
                  <w:txbxContent>
                    <w:p w14:paraId="7B13E446" w14:textId="7B1645CE" w:rsidR="00B3375F" w:rsidRPr="00F94AF5" w:rsidRDefault="00B3375F" w:rsidP="00F94AF5">
                      <w:pPr>
                        <w:pStyle w:val="Heading6"/>
                        <w:jc w:val="left"/>
                        <w:rPr>
                          <w:sz w:val="20"/>
                          <w:szCs w:val="20"/>
                        </w:rPr>
                      </w:pPr>
                      <w:r>
                        <w:rPr>
                          <w:sz w:val="20"/>
                          <w:szCs w:val="20"/>
                        </w:rPr>
                        <w:t>Class w</w:t>
                      </w:r>
                      <w:r w:rsidRPr="00F94AF5">
                        <w:rPr>
                          <w:sz w:val="20"/>
                          <w:szCs w:val="20"/>
                        </w:rPr>
                        <w:t>ebsite: http://toddcountyhs.weebly.com/pltw.html</w:t>
                      </w:r>
                    </w:p>
                    <w:p w14:paraId="2AEFEE4E" w14:textId="4BB50880" w:rsidR="00B3375F" w:rsidRDefault="00B3375F" w:rsidP="00A050F9">
                      <w:pPr>
                        <w:pStyle w:val="Heading6"/>
                      </w:pPr>
                    </w:p>
                  </w:txbxContent>
                </v:textbox>
                <w10:wrap anchorx="page" anchory="page"/>
              </v:shape>
            </w:pict>
          </mc:Fallback>
        </mc:AlternateContent>
      </w:r>
      <w:r w:rsidR="00C70EE0" w:rsidRPr="005F58CA">
        <w:rPr>
          <w:noProof/>
        </w:rPr>
        <mc:AlternateContent>
          <mc:Choice Requires="wps">
            <w:drawing>
              <wp:anchor distT="0" distB="0" distL="114300" distR="114300" simplePos="0" relativeHeight="251686400" behindDoc="0" locked="0" layoutInCell="1" allowOverlap="1" wp14:anchorId="05E50A92" wp14:editId="302C5019">
                <wp:simplePos x="0" y="0"/>
                <wp:positionH relativeFrom="page">
                  <wp:posOffset>3441065</wp:posOffset>
                </wp:positionH>
                <wp:positionV relativeFrom="page">
                  <wp:posOffset>9149080</wp:posOffset>
                </wp:positionV>
                <wp:extent cx="822960" cy="810895"/>
                <wp:effectExtent l="0" t="25400" r="15240" b="1905"/>
                <wp:wrapTight wrapText="bothSides">
                  <wp:wrapPolygon edited="0">
                    <wp:start x="13970" y="-1246"/>
                    <wp:lineTo x="8828" y="-4457"/>
                    <wp:lineTo x="-1011" y="8347"/>
                    <wp:lineTo x="850" y="15827"/>
                    <wp:lineTo x="7684" y="21236"/>
                    <wp:lineTo x="16631" y="20595"/>
                    <wp:lineTo x="24010" y="10992"/>
                    <wp:lineTo x="21329" y="4580"/>
                    <wp:lineTo x="13970" y="-1246"/>
                  </wp:wrapPolygon>
                </wp:wrapTight>
                <wp:docPr id="753"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322937">
                          <a:off x="0" y="0"/>
                          <a:ext cx="822960" cy="810895"/>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001EEC37" w14:textId="77777777" w:rsidR="00B3375F" w:rsidRPr="005F58CA" w:rsidRDefault="00B3375F"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310" o:spid="_x0000_s1039" type="#_x0000_t60" style="position:absolute;left:0;text-align:left;margin-left:270.95pt;margin-top:720.4pt;width:64.8pt;height:63.85pt;rotation:-2487160fd;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" adj="1780" fillcolor="#ff6700 [3206]" stroked="f" strokecolor="#b3cfff" strokeweight="1.5pt">
                <v:shadow opacity="42597f" mv:blur="38100f" offset="0,2pt"/>
                <o:lock v:ext="edit" aspectratio="t"/>
                <v:textbox inset="0,0,0,0">
                  <w:txbxContent>
                    <w:p w14:paraId="001EEC37" w14:textId="77777777" w:rsidR="00B3375F" w:rsidRPr="005F58CA" w:rsidRDefault="00B3375F"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v:textbox>
                <w10:wrap type="tight" anchorx="page" anchory="page"/>
              </v:shape>
            </w:pict>
          </mc:Fallback>
        </mc:AlternateContent>
      </w:r>
      <w:r w:rsidR="00D47940">
        <w:rPr>
          <w:noProof/>
        </w:rPr>
        <mc:AlternateContent>
          <mc:Choice Requires="wps">
            <w:drawing>
              <wp:anchor distT="0" distB="0" distL="114300" distR="114300" simplePos="0" relativeHeight="251635200" behindDoc="0" locked="0" layoutInCell="1" allowOverlap="1" wp14:anchorId="4A071ECB" wp14:editId="15DC9861">
                <wp:simplePos x="0" y="0"/>
                <wp:positionH relativeFrom="page">
                  <wp:posOffset>4628515</wp:posOffset>
                </wp:positionH>
                <wp:positionV relativeFrom="page">
                  <wp:posOffset>4194810</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0591848" w14:textId="39DC195C" w:rsidR="00B3375F" w:rsidRDefault="00B3375F" w:rsidP="00A050F9">
                            <w:pPr>
                              <w:pStyle w:val="Date"/>
                            </w:pPr>
                            <w:r>
                              <w:t>SPECIAL EDITION: Family Night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left:0;text-align:left;margin-left:364.45pt;margin-top:330.3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" filled="f" fillcolor="#b3cfff" stroked="f" strokecolor="#b3cfff" strokeweight="1.5pt">
                <v:fill color2="#3f80cd" focus="100%" type="gradient">
                  <o:fill v:ext="view" type="gradientUnscaled"/>
                </v:fill>
                <v:textbox inset="0,0,0,0">
                  <w:txbxContent>
                    <w:p w14:paraId="10591848" w14:textId="39DC195C" w:rsidR="00B3375F" w:rsidRDefault="00B3375F" w:rsidP="00A050F9">
                      <w:pPr>
                        <w:pStyle w:val="Date"/>
                      </w:pPr>
                      <w:r>
                        <w:t>SPECIAL EDITION: Family Night</w:t>
                      </w:r>
                    </w:p>
                  </w:txbxContent>
                </v:textbox>
                <w10:wrap type="tight" anchorx="page" anchory="page"/>
              </v:shape>
            </w:pict>
          </mc:Fallback>
        </mc:AlternateContent>
      </w:r>
      <w:r w:rsidR="00184F7F">
        <w:rPr>
          <w:noProof/>
        </w:rPr>
        <mc:AlternateContent>
          <mc:Choice Requires="wps">
            <w:drawing>
              <wp:anchor distT="0" distB="0" distL="114300" distR="114300" simplePos="0" relativeHeight="251630080" behindDoc="0" locked="0" layoutInCell="1" allowOverlap="1" wp14:anchorId="6BA51F50" wp14:editId="3FC4E80B">
                <wp:simplePos x="0" y="0"/>
                <wp:positionH relativeFrom="page">
                  <wp:posOffset>548640</wp:posOffset>
                </wp:positionH>
                <wp:positionV relativeFrom="page">
                  <wp:posOffset>2578100</wp:posOffset>
                </wp:positionV>
                <wp:extent cx="6675120" cy="1079500"/>
                <wp:effectExtent l="0" t="0" r="5080" b="12700"/>
                <wp:wrapTight wrapText="bothSides">
                  <wp:wrapPolygon edited="0">
                    <wp:start x="0" y="0"/>
                    <wp:lineTo x="0" y="21346"/>
                    <wp:lineTo x="21534" y="21346"/>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10795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2D9F19B3" w14:textId="191704FE" w:rsidR="00B3375F" w:rsidRPr="00236898" w:rsidRDefault="00B3375F" w:rsidP="00A050F9">
                            <w:pPr>
                              <w:pStyle w:val="LeadLine"/>
                              <w:rPr>
                                <w:sz w:val="27"/>
                                <w:szCs w:val="27"/>
                              </w:rPr>
                            </w:pPr>
                            <w:r>
                              <w:rPr>
                                <w:sz w:val="27"/>
                                <w:szCs w:val="27"/>
                              </w:rPr>
                              <w:t xml:space="preserve">Join us as we walk you through one of the labs we performed in class called Attack of the Superbug.  This edition contains </w:t>
                            </w:r>
                            <w:proofErr w:type="gramStart"/>
                            <w:r>
                              <w:rPr>
                                <w:sz w:val="27"/>
                                <w:szCs w:val="27"/>
                              </w:rPr>
                              <w:t>high level</w:t>
                            </w:r>
                            <w:proofErr w:type="gramEnd"/>
                            <w:r>
                              <w:rPr>
                                <w:sz w:val="27"/>
                                <w:szCs w:val="27"/>
                              </w:rPr>
                              <w:t xml:space="preserve"> science content so please ask your students to help explain the lab, what they did, and the results they obtained.  This will be a great review for them.  HAVE FUN!</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1" style="position:absolute;left:0;text-align:left;margin-left:43.2pt;margin-top:203pt;width:525.6pt;height:8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" fillcolor="#3e3d2d [3215]" stroked="f" strokecolor="#b3cfff" strokeweight="1.5pt">
                <v:shadow opacity="42597f" mv:blur="38100f" offset="0,2pt"/>
                <v:textbox inset="14.4pt,7.2pt,14.4pt,7.2pt">
                  <w:txbxContent>
                    <w:p w14:paraId="2D9F19B3" w14:textId="191704FE" w:rsidR="00B3375F" w:rsidRPr="00236898" w:rsidRDefault="00B3375F" w:rsidP="00A050F9">
                      <w:pPr>
                        <w:pStyle w:val="LeadLine"/>
                        <w:rPr>
                          <w:sz w:val="27"/>
                          <w:szCs w:val="27"/>
                        </w:rPr>
                      </w:pPr>
                      <w:r>
                        <w:rPr>
                          <w:sz w:val="27"/>
                          <w:szCs w:val="27"/>
                        </w:rPr>
                        <w:t xml:space="preserve">Join us as we walk you through one of the labs we performed in class called Attack of the Superbug.  This edition contains </w:t>
                      </w:r>
                      <w:proofErr w:type="gramStart"/>
                      <w:r>
                        <w:rPr>
                          <w:sz w:val="27"/>
                          <w:szCs w:val="27"/>
                        </w:rPr>
                        <w:t>high level</w:t>
                      </w:r>
                      <w:proofErr w:type="gramEnd"/>
                      <w:r>
                        <w:rPr>
                          <w:sz w:val="27"/>
                          <w:szCs w:val="27"/>
                        </w:rPr>
                        <w:t xml:space="preserve"> science content so please ask your students to help explain the lab, what they did, and the results they obtained.  This will be a great review for them.  HAVE FUN!</w:t>
                      </w:r>
                    </w:p>
                  </w:txbxContent>
                </v:textbox>
                <w10:wrap type="tight" anchorx="page" anchory="page"/>
              </v:rect>
            </w:pict>
          </mc:Fallback>
        </mc:AlternateContent>
      </w:r>
      <w:r w:rsidR="009973F9" w:rsidRPr="004B2DAA">
        <w:rPr>
          <w:rFonts w:ascii="Arial" w:hAnsi="Arial" w:cs="Arial"/>
          <w:b/>
          <w:noProof/>
        </w:rPr>
        <w:drawing>
          <wp:anchor distT="0" distB="0" distL="114300" distR="114300" simplePos="0" relativeHeight="251705856" behindDoc="0" locked="0" layoutInCell="1" allowOverlap="1" wp14:anchorId="559553ED" wp14:editId="39E946F9">
            <wp:simplePos x="0" y="0"/>
            <wp:positionH relativeFrom="page">
              <wp:posOffset>632460</wp:posOffset>
            </wp:positionH>
            <wp:positionV relativeFrom="page">
              <wp:posOffset>1895475</wp:posOffset>
            </wp:positionV>
            <wp:extent cx="1838325" cy="612775"/>
            <wp:effectExtent l="0" t="0" r="0" b="0"/>
            <wp:wrapSquare wrapText="bothSides"/>
            <wp:docPr id="737" name="Picture 737" descr="http://1.bp.blogspot.com/_IwrVxMXC70o/TGQDzOXeGzI/AAAAAAAAA2U/6TAzEaf3ywQ/s1600/PLTW.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IwrVxMXC70o/TGQDzOXeGzI/AAAAAAAAA2U/6TAzEaf3ywQ/s1600/PLTW.jpg">
                      <a:hlinkClick r:id="rId12" tgtFrame="_blan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898">
        <w:rPr>
          <w:noProof/>
        </w:rPr>
        <mc:AlternateContent>
          <mc:Choice Requires="wps">
            <w:drawing>
              <wp:anchor distT="0" distB="0" distL="114300" distR="114300" simplePos="0" relativeHeight="251631104" behindDoc="0" locked="0" layoutInCell="1" allowOverlap="1" wp14:anchorId="333365A1" wp14:editId="1CBDF886">
                <wp:simplePos x="0" y="0"/>
                <wp:positionH relativeFrom="page">
                  <wp:posOffset>548640</wp:posOffset>
                </wp:positionH>
                <wp:positionV relativeFrom="page">
                  <wp:posOffset>3568700</wp:posOffset>
                </wp:positionV>
                <wp:extent cx="6675120" cy="566420"/>
                <wp:effectExtent l="0" t="0" r="5080" b="0"/>
                <wp:wrapTight wrapText="bothSides">
                  <wp:wrapPolygon edited="0">
                    <wp:start x="0" y="0"/>
                    <wp:lineTo x="0" y="20341"/>
                    <wp:lineTo x="21534" y="20341"/>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5664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0A94A301" w14:textId="77777777" w:rsidR="00B3375F" w:rsidRPr="00600936" w:rsidRDefault="00B3375F" w:rsidP="00A050F9">
                            <w:pPr>
                              <w:pStyle w:val="Title"/>
                              <w:rPr>
                                <w:b/>
                                <w:sz w:val="6"/>
                                <w:szCs w:val="6"/>
                              </w:rPr>
                            </w:pPr>
                          </w:p>
                          <w:p w14:paraId="478B3555" w14:textId="4FFEE352" w:rsidR="00B3375F" w:rsidRPr="00600936" w:rsidRDefault="00B3375F" w:rsidP="00A050F9">
                            <w:pPr>
                              <w:pStyle w:val="Title"/>
                              <w:rPr>
                                <w:b/>
                                <w:sz w:val="60"/>
                                <w:szCs w:val="60"/>
                              </w:rPr>
                            </w:pPr>
                            <w:r>
                              <w:rPr>
                                <w:b/>
                                <w:sz w:val="60"/>
                                <w:szCs w:val="60"/>
                              </w:rPr>
                              <w:t>MEDICAL INTERVENTIONS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2" style="position:absolute;left:0;text-align:left;margin-left:43.2pt;margin-top:281pt;width:525.6pt;height:44.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" fillcolor="#94c600 [3204]" stroked="f" strokecolor="#b3cfff" strokeweight="1.5pt">
                <v:shadow opacity="42597f" mv:blur="38100f" offset="0,2pt"/>
                <v:textbox inset=",0,,0">
                  <w:txbxContent>
                    <w:p w14:paraId="0A94A301" w14:textId="77777777" w:rsidR="00B3375F" w:rsidRPr="00600936" w:rsidRDefault="00B3375F" w:rsidP="00A050F9">
                      <w:pPr>
                        <w:pStyle w:val="Title"/>
                        <w:rPr>
                          <w:b/>
                          <w:sz w:val="6"/>
                          <w:szCs w:val="6"/>
                        </w:rPr>
                      </w:pPr>
                    </w:p>
                    <w:p w14:paraId="478B3555" w14:textId="4FFEE352" w:rsidR="00B3375F" w:rsidRPr="00600936" w:rsidRDefault="00B3375F" w:rsidP="00A050F9">
                      <w:pPr>
                        <w:pStyle w:val="Title"/>
                        <w:rPr>
                          <w:b/>
                          <w:sz w:val="60"/>
                          <w:szCs w:val="60"/>
                        </w:rPr>
                      </w:pPr>
                      <w:r>
                        <w:rPr>
                          <w:b/>
                          <w:sz w:val="60"/>
                          <w:szCs w:val="60"/>
                        </w:rPr>
                        <w:t>MEDICAL INTERVENTIONS</w:t>
                      </w:r>
                    </w:p>
                  </w:txbxContent>
                </v:textbox>
                <w10:wrap type="tight" anchorx="page" anchory="page"/>
              </v:rect>
            </w:pict>
          </mc:Fallback>
        </mc:AlternateContent>
      </w:r>
      <w:r w:rsidR="005471BF">
        <w:rPr>
          <w:noProof/>
        </w:rPr>
        <mc:AlternateContent>
          <mc:Choice Requires="wps">
            <w:drawing>
              <wp:anchor distT="0" distB="0" distL="114300" distR="114300" simplePos="0" relativeHeight="251636224" behindDoc="0" locked="0" layoutInCell="1" allowOverlap="1" wp14:anchorId="2AEC931C" wp14:editId="50D4734F">
                <wp:simplePos x="0" y="0"/>
                <wp:positionH relativeFrom="page">
                  <wp:posOffset>632460</wp:posOffset>
                </wp:positionH>
                <wp:positionV relativeFrom="page">
                  <wp:posOffset>4191000</wp:posOffset>
                </wp:positionV>
                <wp:extent cx="3559175" cy="214630"/>
                <wp:effectExtent l="0" t="0" r="22225" b="13970"/>
                <wp:wrapTight wrapText="bothSides">
                  <wp:wrapPolygon edited="0">
                    <wp:start x="0" y="0"/>
                    <wp:lineTo x="0" y="20450"/>
                    <wp:lineTo x="21581" y="20450"/>
                    <wp:lineTo x="21581"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404183A" w14:textId="77777777" w:rsidR="00B3375F" w:rsidRDefault="00B3375F" w:rsidP="00C57849">
                            <w:pPr>
                              <w:pStyle w:val="Subtitle"/>
                            </w:pPr>
                            <w:r>
                              <w:t xml:space="preserve">Ms. </w:t>
                            </w:r>
                            <w:proofErr w:type="spellStart"/>
                            <w:r>
                              <w:t>Verrochi’s</w:t>
                            </w:r>
                            <w:proofErr w:type="spellEnd"/>
                            <w:r>
                              <w:t xml:space="preserve"> Class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3" type="#_x0000_t202" style="position:absolute;left:0;text-align:left;margin-left:49.8pt;margin-top:330pt;width:280.2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" filled="f" fillcolor="#b3cfff" stroked="f" strokecolor="#b3cfff" strokeweight="1.5pt">
                <v:fill color2="#3f80cd" focus="100%" type="gradient">
                  <o:fill v:ext="view" type="gradientUnscaled"/>
                </v:fill>
                <v:textbox inset="0,0,0,0">
                  <w:txbxContent>
                    <w:p w14:paraId="7404183A" w14:textId="77777777" w:rsidR="00B3375F" w:rsidRDefault="00B3375F" w:rsidP="00C57849">
                      <w:pPr>
                        <w:pStyle w:val="Subtitle"/>
                      </w:pPr>
                      <w:r>
                        <w:t xml:space="preserve">Ms. </w:t>
                      </w:r>
                      <w:proofErr w:type="spellStart"/>
                      <w:r>
                        <w:t>Verrochi’s</w:t>
                      </w:r>
                      <w:proofErr w:type="spellEnd"/>
                      <w:r>
                        <w:t xml:space="preserve"> Class Newsletter</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2128" behindDoc="0" locked="0" layoutInCell="1" allowOverlap="1" wp14:anchorId="01588B40" wp14:editId="3934D967">
                <wp:simplePos x="0" y="0"/>
                <wp:positionH relativeFrom="page">
                  <wp:posOffset>548640</wp:posOffset>
                </wp:positionH>
                <wp:positionV relativeFrom="page">
                  <wp:posOffset>4173220</wp:posOffset>
                </wp:positionV>
                <wp:extent cx="6675120" cy="228600"/>
                <wp:effectExtent l="2540" t="0" r="2540" b="5080"/>
                <wp:wrapTight wrapText="bothSides">
                  <wp:wrapPolygon edited="0">
                    <wp:start x="-90" y="-480"/>
                    <wp:lineTo x="-121" y="900"/>
                    <wp:lineTo x="-121" y="25200"/>
                    <wp:lineTo x="21752" y="25200"/>
                    <wp:lineTo x="21783" y="25200"/>
                    <wp:lineTo x="21814" y="21180"/>
                    <wp:lineTo x="21814" y="1800"/>
                    <wp:lineTo x="21783" y="0"/>
                    <wp:lineTo x="21662" y="-480"/>
                    <wp:lineTo x="-90" y="-48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328.6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21ygDAACk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" fillcolor="#ff6700 [3206]" stroked="f" strokecolor="#b3cfff" strokeweight="1.5pt">
                <v:shadow opacity="42597f" mv:blur="38100f" offset="0,2pt"/>
                <v:textbox inset=",7.2pt,,7.2pt"/>
                <w10:wrap type="tight" anchorx="page" anchory="page"/>
              </v:rect>
            </w:pict>
          </mc:Fallback>
        </mc:AlternateContent>
      </w:r>
      <w:r w:rsidR="00B863B5">
        <w:br w:type="page"/>
      </w:r>
      <w:r w:rsidRPr="001B707C">
        <w:lastRenderedPageBreak/>
        <mc:AlternateContent>
          <mc:Choice Requires="wps">
            <w:drawing>
              <wp:anchor distT="0" distB="0" distL="114300" distR="114300" simplePos="0" relativeHeight="251768320" behindDoc="0" locked="0" layoutInCell="1" allowOverlap="1" wp14:anchorId="36A3C468" wp14:editId="42B75C3A">
                <wp:simplePos x="0" y="0"/>
                <wp:positionH relativeFrom="page">
                  <wp:posOffset>459105</wp:posOffset>
                </wp:positionH>
                <wp:positionV relativeFrom="page">
                  <wp:posOffset>7168515</wp:posOffset>
                </wp:positionV>
                <wp:extent cx="6858000" cy="0"/>
                <wp:effectExtent l="0" t="0" r="25400" b="25400"/>
                <wp:wrapTight wrapText="bothSides">
                  <wp:wrapPolygon edited="0">
                    <wp:start x="0" y="-1"/>
                    <wp:lineTo x="0" y="-1"/>
                    <wp:lineTo x="21600" y="-1"/>
                    <wp:lineTo x="21600" y="-1"/>
                    <wp:lineTo x="0" y="-1"/>
                  </wp:wrapPolygon>
                </wp:wrapTight>
                <wp:docPr id="93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564.45pt" to="576.15pt,56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" strokecolor="#71685a [3205]" strokeweight="1pt">
                <v:shadow opacity="42597f" mv:blur="38100f" offset="0,2pt"/>
                <w10:wrap type="tight" anchorx="page" anchory="page"/>
              </v:line>
            </w:pict>
          </mc:Fallback>
        </mc:AlternateContent>
      </w:r>
      <w:r w:rsidRPr="001B707C">
        <mc:AlternateContent>
          <mc:Choice Requires="wps">
            <w:drawing>
              <wp:anchor distT="0" distB="0" distL="114300" distR="114300" simplePos="0" relativeHeight="251763200" behindDoc="0" locked="0" layoutInCell="1" allowOverlap="1" wp14:anchorId="4EBCF169" wp14:editId="0077407C">
                <wp:simplePos x="0" y="0"/>
                <wp:positionH relativeFrom="page">
                  <wp:posOffset>459105</wp:posOffset>
                </wp:positionH>
                <wp:positionV relativeFrom="page">
                  <wp:posOffset>5281295</wp:posOffset>
                </wp:positionV>
                <wp:extent cx="6858000" cy="0"/>
                <wp:effectExtent l="0" t="0" r="25400" b="25400"/>
                <wp:wrapTight wrapText="bothSides">
                  <wp:wrapPolygon edited="0">
                    <wp:start x="0" y="-1"/>
                    <wp:lineTo x="0" y="-1"/>
                    <wp:lineTo x="21600" y="-1"/>
                    <wp:lineTo x="21600" y="-1"/>
                    <wp:lineTo x="0" y="-1"/>
                  </wp:wrapPolygon>
                </wp:wrapTight>
                <wp:docPr id="93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415.85pt" to="576.15pt,41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" strokecolor="#71685a [3205]" strokeweight="1pt">
                <v:shadow opacity="42597f" mv:blur="38100f" offset="0,2pt"/>
                <w10:wrap type="tight" anchorx="page" anchory="page"/>
              </v:line>
            </w:pict>
          </mc:Fallback>
        </mc:AlternateContent>
      </w:r>
      <w:r>
        <w:rPr>
          <w:noProof/>
        </w:rPr>
        <mc:AlternateContent>
          <mc:Choice Requires="wps">
            <w:drawing>
              <wp:anchor distT="0" distB="0" distL="114300" distR="114300" simplePos="0" relativeHeight="251698688" behindDoc="0" locked="0" layoutInCell="1" allowOverlap="1" wp14:anchorId="2E596B16" wp14:editId="07D1ACA6">
                <wp:simplePos x="0" y="0"/>
                <wp:positionH relativeFrom="page">
                  <wp:posOffset>459105</wp:posOffset>
                </wp:positionH>
                <wp:positionV relativeFrom="page">
                  <wp:posOffset>2954655</wp:posOffset>
                </wp:positionV>
                <wp:extent cx="6858000" cy="0"/>
                <wp:effectExtent l="0" t="0" r="25400" b="25400"/>
                <wp:wrapTight wrapText="bothSides">
                  <wp:wrapPolygon edited="0">
                    <wp:start x="0" y="-1"/>
                    <wp:lineTo x="0" y="-1"/>
                    <wp:lineTo x="21600" y="-1"/>
                    <wp:lineTo x="21600" y="-1"/>
                    <wp:lineTo x="0" y="-1"/>
                  </wp:wrapPolygon>
                </wp:wrapTight>
                <wp:docPr id="92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232.65pt" to="576.15pt,23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" strokecolor="#71685a [3205]" strokeweight="1pt">
                <v:shadow opacity="42597f" mv:blur="38100f" offset="0,2pt"/>
                <w10:wrap type="tight" anchorx="page" anchory="page"/>
              </v:line>
            </w:pict>
          </mc:Fallback>
        </mc:AlternateContent>
      </w:r>
      <w:r w:rsidR="009D2B91">
        <w:rPr>
          <w:noProof/>
        </w:rPr>
        <mc:AlternateContent>
          <mc:Choice Requires="wpg">
            <w:drawing>
              <wp:anchor distT="0" distB="0" distL="114300" distR="114300" simplePos="0" relativeHeight="251708928" behindDoc="0" locked="0" layoutInCell="1" allowOverlap="1" wp14:anchorId="6FB1A8C3" wp14:editId="23A86E5D">
                <wp:simplePos x="0" y="0"/>
                <wp:positionH relativeFrom="page">
                  <wp:posOffset>459105</wp:posOffset>
                </wp:positionH>
                <wp:positionV relativeFrom="page">
                  <wp:posOffset>9337040</wp:posOffset>
                </wp:positionV>
                <wp:extent cx="6856095" cy="213360"/>
                <wp:effectExtent l="0" t="0" r="0" b="15240"/>
                <wp:wrapThrough wrapText="bothSides">
                  <wp:wrapPolygon edited="0">
                    <wp:start x="80" y="0"/>
                    <wp:lineTo x="80" y="20571"/>
                    <wp:lineTo x="21446" y="20571"/>
                    <wp:lineTo x="21446" y="0"/>
                    <wp:lineTo x="80" y="0"/>
                  </wp:wrapPolygon>
                </wp:wrapThrough>
                <wp:docPr id="15" name="Group 15"/>
                <wp:cNvGraphicFramePr/>
                <a:graphic xmlns:a="http://schemas.openxmlformats.org/drawingml/2006/main">
                  <a:graphicData uri="http://schemas.microsoft.com/office/word/2010/wordprocessingGroup">
                    <wpg:wgp>
                      <wpg:cNvGrpSpPr/>
                      <wpg:grpSpPr>
                        <a:xfrm>
                          <a:off x="0" y="0"/>
                          <a:ext cx="6856095" cy="213360"/>
                          <a:chOff x="0" y="0"/>
                          <a:chExt cx="6856095" cy="213360"/>
                        </a:xfrm>
                        <a:extLst>
                          <a:ext uri="{0CCBE362-F206-4b92-989A-16890622DB6E}">
                            <ma14:wrappingTextBoxFlag xmlns:ma14="http://schemas.microsoft.com/office/mac/drawingml/2011/main" val="1"/>
                          </a:ext>
                        </a:extLst>
                      </wpg:grpSpPr>
                      <wps:wsp>
                        <wps:cNvPr id="738" name="Text Box 1511"/>
                        <wps:cNvSpPr txBox="1">
                          <a:spLocks noChangeArrowheads="1"/>
                        </wps:cNvSpPr>
                        <wps:spPr bwMode="auto">
                          <a:xfrm>
                            <a:off x="0" y="0"/>
                            <a:ext cx="6856095" cy="2133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4" name="Text Box 14"/>
                        <wps:cNvSpPr txBox="1"/>
                        <wps:spPr>
                          <a:xfrm>
                            <a:off x="91440" y="0"/>
                            <a:ext cx="5915660" cy="201930"/>
                          </a:xfrm>
                          <a:prstGeom prst="rect">
                            <a:avLst/>
                          </a:prstGeom>
                          <a:noFill/>
                          <a:ln>
                            <a:noFill/>
                          </a:ln>
                          <a:effectLst/>
                          <a:extLst>
                            <a:ext uri="{C572A759-6A51-4108-AA02-DFA0A04FC94B}">
                              <ma14:wrappingTextBoxFlag xmlns:ma14="http://schemas.microsoft.com/office/mac/drawingml/2011/main"/>
                            </a:ext>
                          </a:extLst>
                        </wps:spPr>
                        <wps:txbx>
                          <w:txbxContent>
                            <w:p w14:paraId="35D04668" w14:textId="000F9F37" w:rsidR="00B3375F" w:rsidRPr="00BB3BC8" w:rsidRDefault="00B3375F" w:rsidP="00BB3BC8">
                              <w:pPr>
                                <w:pStyle w:val="BodyText"/>
                                <w:spacing w:line="240" w:lineRule="auto"/>
                                <w:jc w:val="center"/>
                                <w:rPr>
                                  <w:sz w:val="16"/>
                                  <w:szCs w:val="16"/>
                                </w:rPr>
                              </w:pPr>
                              <w:r w:rsidRPr="00BB3BC8">
                                <w:rPr>
                                  <w:sz w:val="16"/>
                                  <w:szCs w:val="16"/>
                                </w:rPr>
                                <w:t xml:space="preserve">Please continue to urge your students to study and prepare for Unit 1 Test </w:t>
                              </w:r>
                              <w:r w:rsidR="00BB3BC8">
                                <w:rPr>
                                  <w:sz w:val="16"/>
                                  <w:szCs w:val="16"/>
                                </w:rPr>
                                <w:t>for Thursday 9/20.</w:t>
                              </w:r>
                            </w:p>
                            <w:p w14:paraId="0DEA7C2B" w14:textId="45B1FF6F" w:rsidR="00B3375F" w:rsidRPr="00BB3BC8" w:rsidRDefault="00B3375F" w:rsidP="00BE486B">
                              <w:pPr>
                                <w:pStyle w:val="BodyText"/>
                                <w:spacing w:line="240" w:lineRule="auto"/>
                                <w:jc w:val="both"/>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 o:spid="_x0000_s1044" style="position:absolute;left:0;text-align:left;margin-left:36.15pt;margin-top:735.2pt;width:539.85pt;height:16.8pt;z-index:251708928;mso-position-horizontal-relative:page;mso-position-vertical-relative:page" coordsize="6856095,213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" mv:complextextbox="1">
                <v:shape id="Text Box 1511" o:spid="_x0000_s1045" type="#_x0000_t202" style="position:absolute;width:685609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DjEwQAA&#10;ANwAAAAPAAAAZHJzL2Rvd25yZXYueG1sRE/LisIwFN0L8w/hDsxGbOoIVWujDEJhEDc+PuDSXNsw&#10;zU1pola/frIQXB7Ou9gMthU36r1xrGCapCCIK6cN1wrOp3KyAOEDssbWMSl4kIfN+mNUYK7dnQ90&#10;O4ZaxBD2OSpoQuhyKX3VkEWfuI44chfXWwwR9rXUPd5juG3ld5pm0qLh2NBgR9uGqr/j1Sooh+fT&#10;7LJsyct9Oa7a8uFTs1Xq63P4WYEINIS3+OX+1Qrms7g2nolH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nQ4xMEAAADcAAAADwAAAAAAAAAAAAAAAACXAgAAZHJzL2Rvd25y&#10;ZXYueG1sUEsFBgAAAAAEAAQA9QAAAIUDAAAAAA==&#10;" mv:complextextbox="1" filled="f" fillcolor="#b3cfff" stroked="f" strokecolor="#b3cfff" strokeweight="1.5pt">
                  <v:fill color2="#3f80cd" focus="100%" type="gradient">
                    <o:fill v:ext="view" type="gradientUnscaled"/>
                  </v:fill>
                  <v:textbox inset=",0,,0"/>
                </v:shape>
                <v:shape id="Text Box 14" o:spid="_x0000_s1046" type="#_x0000_t202" style="position:absolute;left:91440;width:5915660;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w:p w14:paraId="35D04668" w14:textId="000F9F37" w:rsidR="00B3375F" w:rsidRPr="00BB3BC8" w:rsidRDefault="00B3375F" w:rsidP="00BB3BC8">
                        <w:pPr>
                          <w:pStyle w:val="BodyText"/>
                          <w:spacing w:line="240" w:lineRule="auto"/>
                          <w:jc w:val="center"/>
                          <w:rPr>
                            <w:sz w:val="16"/>
                            <w:szCs w:val="16"/>
                          </w:rPr>
                        </w:pPr>
                        <w:r w:rsidRPr="00BB3BC8">
                          <w:rPr>
                            <w:sz w:val="16"/>
                            <w:szCs w:val="16"/>
                          </w:rPr>
                          <w:t xml:space="preserve">Please continue to urge your students to study and prepare for Unit 1 Test </w:t>
                        </w:r>
                        <w:r w:rsidR="00BB3BC8">
                          <w:rPr>
                            <w:sz w:val="16"/>
                            <w:szCs w:val="16"/>
                          </w:rPr>
                          <w:t>for Thursday 9/20.</w:t>
                        </w:r>
                      </w:p>
                      <w:p w14:paraId="0DEA7C2B" w14:textId="45B1FF6F" w:rsidR="00B3375F" w:rsidRPr="00BB3BC8" w:rsidRDefault="00B3375F" w:rsidP="00BE486B">
                        <w:pPr>
                          <w:pStyle w:val="BodyText"/>
                          <w:spacing w:line="240" w:lineRule="auto"/>
                          <w:jc w:val="both"/>
                          <w:rPr>
                            <w:sz w:val="16"/>
                            <w:szCs w:val="16"/>
                          </w:rPr>
                        </w:pPr>
                      </w:p>
                    </w:txbxContent>
                  </v:textbox>
                </v:shape>
                <w10:wrap type="through" anchorx="page" anchory="page"/>
              </v:group>
            </w:pict>
          </mc:Fallback>
        </mc:AlternateContent>
      </w:r>
      <w:r>
        <w:rPr>
          <w:noProof/>
        </w:rPr>
        <w:drawing>
          <wp:anchor distT="0" distB="0" distL="114300" distR="114300" simplePos="0" relativeHeight="251783680" behindDoc="0" locked="0" layoutInCell="1" allowOverlap="1" wp14:anchorId="7896B77C" wp14:editId="064B1027">
            <wp:simplePos x="0" y="0"/>
            <wp:positionH relativeFrom="page">
              <wp:posOffset>2860675</wp:posOffset>
            </wp:positionH>
            <wp:positionV relativeFrom="page">
              <wp:posOffset>6000750</wp:posOffset>
            </wp:positionV>
            <wp:extent cx="2372995" cy="1162050"/>
            <wp:effectExtent l="0" t="0" r="0" b="6350"/>
            <wp:wrapThrough wrapText="bothSides">
              <wp:wrapPolygon edited="0">
                <wp:start x="0" y="0"/>
                <wp:lineTo x="0" y="21246"/>
                <wp:lineTo x="21271" y="21246"/>
                <wp:lineTo x="21271" y="0"/>
                <wp:lineTo x="0" y="0"/>
              </wp:wrapPolygon>
            </wp:wrapThrough>
            <wp:docPr id="952" name="Picture 952" descr="Macintosh HD:Users:verrochi:Desktop:Project Lead The Way:Medical Interventions:Unit 1 - How To Fight Infection:Unit 1 Pictures:1.2.2 Superbug 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verrochi:Desktop:Project Lead The Way:Medical Interventions:Unit 1 - How To Fight Infection:Unit 1 Pictures:1.2.2 Superbug plate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12940"/>
                    <a:stretch/>
                  </pic:blipFill>
                  <pic:spPr bwMode="auto">
                    <a:xfrm>
                      <a:off x="0" y="0"/>
                      <a:ext cx="237299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536" behindDoc="0" locked="0" layoutInCell="1" allowOverlap="1" wp14:anchorId="470E202B" wp14:editId="628E9C32">
            <wp:simplePos x="0" y="0"/>
            <wp:positionH relativeFrom="page">
              <wp:posOffset>549275</wp:posOffset>
            </wp:positionH>
            <wp:positionV relativeFrom="page">
              <wp:posOffset>6000750</wp:posOffset>
            </wp:positionV>
            <wp:extent cx="2322195" cy="1155065"/>
            <wp:effectExtent l="0" t="0" r="0" b="0"/>
            <wp:wrapThrough wrapText="bothSides">
              <wp:wrapPolygon edited="0">
                <wp:start x="0" y="0"/>
                <wp:lineTo x="0" y="20899"/>
                <wp:lineTo x="21263" y="20899"/>
                <wp:lineTo x="21263" y="0"/>
                <wp:lineTo x="0" y="0"/>
              </wp:wrapPolygon>
            </wp:wrapThrough>
            <wp:docPr id="946" name="Picture 946" descr="Macintosh HD:Users:verrochi:Desktop:Project Lead The Way:Medical Interventions:Unit 1 - How To Fight Infection:Unit 1 Pictures:1.2.2 Superbu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verrochi:Desktop:Project Lead The Way:Medical Interventions:Unit 1 - How To Fight Infection:Unit 1 Pictures:1.2.2 Superbugg.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1570"/>
                    <a:stretch/>
                  </pic:blipFill>
                  <pic:spPr bwMode="auto">
                    <a:xfrm>
                      <a:off x="0" y="0"/>
                      <a:ext cx="2322195" cy="1155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584" behindDoc="0" locked="0" layoutInCell="1" allowOverlap="1" wp14:anchorId="2509FCB2" wp14:editId="31E9A2D4">
            <wp:simplePos x="0" y="0"/>
            <wp:positionH relativeFrom="page">
              <wp:posOffset>549275</wp:posOffset>
            </wp:positionH>
            <wp:positionV relativeFrom="page">
              <wp:posOffset>8249920</wp:posOffset>
            </wp:positionV>
            <wp:extent cx="1316990" cy="995680"/>
            <wp:effectExtent l="0" t="0" r="3810" b="0"/>
            <wp:wrapThrough wrapText="bothSides">
              <wp:wrapPolygon edited="0">
                <wp:start x="0" y="0"/>
                <wp:lineTo x="0" y="20939"/>
                <wp:lineTo x="21246" y="20939"/>
                <wp:lineTo x="21246" y="0"/>
                <wp:lineTo x="0" y="0"/>
              </wp:wrapPolygon>
            </wp:wrapThrough>
            <wp:docPr id="948" name="Picture 948" descr="Macintosh HD:Users:verrochi:Desktop:Project Lead The Way:Medical Interventions:Unit 1 - How To Fight Infection:Unit 1 Pictures:1.2.2 Superbu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verrochi:Desktop:Project Lead The Way:Medical Interventions:Unit 1 - How To Fight Infection:Unit 1 Pictures:1.2.2 Superbugl.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598" t="18525" r="25791"/>
                    <a:stretch/>
                  </pic:blipFill>
                  <pic:spPr bwMode="auto">
                    <a:xfrm>
                      <a:off x="0" y="0"/>
                      <a:ext cx="1316990" cy="99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416" behindDoc="0" locked="0" layoutInCell="1" allowOverlap="1" wp14:anchorId="77F359C6" wp14:editId="337CC878">
            <wp:simplePos x="0" y="0"/>
            <wp:positionH relativeFrom="page">
              <wp:posOffset>1616710</wp:posOffset>
            </wp:positionH>
            <wp:positionV relativeFrom="page">
              <wp:posOffset>8248650</wp:posOffset>
            </wp:positionV>
            <wp:extent cx="2651125" cy="991870"/>
            <wp:effectExtent l="0" t="0" r="0" b="0"/>
            <wp:wrapThrough wrapText="bothSides">
              <wp:wrapPolygon edited="0">
                <wp:start x="0" y="0"/>
                <wp:lineTo x="0" y="21019"/>
                <wp:lineTo x="21315" y="21019"/>
                <wp:lineTo x="21315" y="0"/>
                <wp:lineTo x="0" y="0"/>
              </wp:wrapPolygon>
            </wp:wrapThrough>
            <wp:docPr id="941" name="Picture 941" descr="Macintosh HD:Users:verrochi:Desktop:Project Lead The Way:Medical Interventions:Unit 1 - How To Fight Infection:Unit 1 Pictures:1.2.2 Superb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verrochi:Desktop:Project Lead The Way:Medical Interventions:Unit 1 - How To Fight Infection:Unit 1 Pictures:1.2.2 Superbuga.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33476"/>
                    <a:stretch/>
                  </pic:blipFill>
                  <pic:spPr bwMode="auto">
                    <a:xfrm>
                      <a:off x="0" y="0"/>
                      <a:ext cx="2651125"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728" behindDoc="0" locked="0" layoutInCell="1" allowOverlap="1" wp14:anchorId="5A8FC17E" wp14:editId="39A8A9C7">
            <wp:simplePos x="0" y="0"/>
            <wp:positionH relativeFrom="page">
              <wp:posOffset>3708400</wp:posOffset>
            </wp:positionH>
            <wp:positionV relativeFrom="page">
              <wp:posOffset>8236585</wp:posOffset>
            </wp:positionV>
            <wp:extent cx="1789430" cy="1006475"/>
            <wp:effectExtent l="0" t="0" r="0" b="9525"/>
            <wp:wrapThrough wrapText="bothSides">
              <wp:wrapPolygon edited="0">
                <wp:start x="0" y="0"/>
                <wp:lineTo x="0" y="21259"/>
                <wp:lineTo x="21155" y="21259"/>
                <wp:lineTo x="21155" y="0"/>
                <wp:lineTo x="0" y="0"/>
              </wp:wrapPolygon>
            </wp:wrapThrough>
            <wp:docPr id="954" name="Picture 954" descr="Macintosh HD:Users:verrochi:Desktop:Project Lead The Way:Medical Interventions:Unit 1 - How To Fight Infection:Unit 1 Pictures:1.2.2 mod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verrochi:Desktop:Project Lead The Way:Medical Interventions:Unit 1 - How To Fight Infection:Unit 1 Pictures:1.2.2 model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9430"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752" behindDoc="0" locked="0" layoutInCell="1" allowOverlap="1" wp14:anchorId="623CE1CD" wp14:editId="2BF46CAA">
            <wp:simplePos x="0" y="0"/>
            <wp:positionH relativeFrom="page">
              <wp:posOffset>2631440</wp:posOffset>
            </wp:positionH>
            <wp:positionV relativeFrom="page">
              <wp:posOffset>1615440</wp:posOffset>
            </wp:positionV>
            <wp:extent cx="2244725" cy="1318895"/>
            <wp:effectExtent l="0" t="0" r="0" b="1905"/>
            <wp:wrapThrough wrapText="bothSides">
              <wp:wrapPolygon edited="0">
                <wp:start x="0" y="0"/>
                <wp:lineTo x="0" y="21215"/>
                <wp:lineTo x="21264" y="21215"/>
                <wp:lineTo x="21264" y="0"/>
                <wp:lineTo x="0" y="0"/>
              </wp:wrapPolygon>
            </wp:wrapThrough>
            <wp:docPr id="942" name="Picture 942" descr="Macintosh HD:Users:verrochi:Desktop:Project Lead The Way:Medical Interventions:Unit 1 - How To Fight Infection:Unit 1 Pictures:1.2.2 Superbu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verrochi:Desktop:Project Lead The Way:Medical Interventions:Unit 1 - How To Fight Infection:Unit 1 Pictures:1.2.2 Superbugc.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4330"/>
                    <a:stretch/>
                  </pic:blipFill>
                  <pic:spPr bwMode="auto">
                    <a:xfrm>
                      <a:off x="0" y="0"/>
                      <a:ext cx="2244725" cy="1318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656" behindDoc="0" locked="0" layoutInCell="1" allowOverlap="1" wp14:anchorId="09BCB8D1" wp14:editId="201FCE15">
            <wp:simplePos x="0" y="0"/>
            <wp:positionH relativeFrom="page">
              <wp:posOffset>549274</wp:posOffset>
            </wp:positionH>
            <wp:positionV relativeFrom="page">
              <wp:posOffset>1615439</wp:posOffset>
            </wp:positionV>
            <wp:extent cx="2335161" cy="1313815"/>
            <wp:effectExtent l="0" t="0" r="1905" b="6985"/>
            <wp:wrapThrough wrapText="bothSides">
              <wp:wrapPolygon edited="0">
                <wp:start x="0" y="0"/>
                <wp:lineTo x="0" y="21297"/>
                <wp:lineTo x="21383" y="21297"/>
                <wp:lineTo x="21383" y="0"/>
                <wp:lineTo x="0" y="0"/>
              </wp:wrapPolygon>
            </wp:wrapThrough>
            <wp:docPr id="951" name="Picture 951" descr="Macintosh HD:Users:verrochi:Desktop:Project Lead The Way:Medical Interventions:Unit 1 - How To Fight Infection:Unit 1 Pictures:1.2.2 Superbu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verrochi:Desktop:Project Lead The Way:Medical Interventions:Unit 1 - How To Fight Infection:Unit 1 Pictures:1.2.2 Superbug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5161"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704" behindDoc="0" locked="0" layoutInCell="1" allowOverlap="1" wp14:anchorId="45A94151" wp14:editId="5EFD7807">
            <wp:simplePos x="0" y="0"/>
            <wp:positionH relativeFrom="page">
              <wp:posOffset>5470525</wp:posOffset>
            </wp:positionH>
            <wp:positionV relativeFrom="page">
              <wp:posOffset>8260080</wp:posOffset>
            </wp:positionV>
            <wp:extent cx="1743075" cy="980440"/>
            <wp:effectExtent l="0" t="0" r="9525" b="10160"/>
            <wp:wrapThrough wrapText="bothSides">
              <wp:wrapPolygon edited="0">
                <wp:start x="0" y="0"/>
                <wp:lineTo x="0" y="21264"/>
                <wp:lineTo x="21403" y="21264"/>
                <wp:lineTo x="21403" y="0"/>
                <wp:lineTo x="0" y="0"/>
              </wp:wrapPolygon>
            </wp:wrapThrough>
            <wp:docPr id="953" name="Picture 953" descr="Macintosh HD:Users:verrochi:Desktop:Project Lead The Way:Medical Interventions:Unit 1 - How To Fight Infection:Unit 1 Pictures:1.2.2 Superbug clean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verrochi:Desktop:Project Lead The Way:Medical Interventions:Unit 1 - How To Fight Infection:Unit 1 Pictures:1.2.2 Superbug cleanu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7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75F">
        <w:rPr>
          <w:noProof/>
        </w:rPr>
        <w:drawing>
          <wp:anchor distT="0" distB="0" distL="114300" distR="114300" simplePos="0" relativeHeight="251781632" behindDoc="0" locked="0" layoutInCell="1" allowOverlap="1" wp14:anchorId="607E0D8E" wp14:editId="519FB7DD">
            <wp:simplePos x="0" y="0"/>
            <wp:positionH relativeFrom="page">
              <wp:posOffset>5161915</wp:posOffset>
            </wp:positionH>
            <wp:positionV relativeFrom="page">
              <wp:posOffset>6003290</wp:posOffset>
            </wp:positionV>
            <wp:extent cx="2061845" cy="1159510"/>
            <wp:effectExtent l="0" t="0" r="0" b="8890"/>
            <wp:wrapThrough wrapText="bothSides">
              <wp:wrapPolygon edited="0">
                <wp:start x="0" y="0"/>
                <wp:lineTo x="0" y="21292"/>
                <wp:lineTo x="21287" y="21292"/>
                <wp:lineTo x="21287" y="0"/>
                <wp:lineTo x="0" y="0"/>
              </wp:wrapPolygon>
            </wp:wrapThrough>
            <wp:docPr id="950" name="Picture 950" descr="Macintosh HD:Users:verrochi:Desktop:Project Lead The Way:Medical Interventions:Unit 1 - How To Fight Infection:Unit 1 Pictures:1.2.2 Superb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verrochi:Desktop:Project Lead The Way:Medical Interventions:Unit 1 - How To Fight Infection:Unit 1 Pictures:1.2.2 Superbug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184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75F">
        <w:rPr>
          <w:noProof/>
        </w:rPr>
        <w:drawing>
          <wp:anchor distT="0" distB="0" distL="114300" distR="114300" simplePos="0" relativeHeight="251776512" behindDoc="0" locked="0" layoutInCell="1" allowOverlap="1" wp14:anchorId="1FF3823A" wp14:editId="03B10887">
            <wp:simplePos x="0" y="0"/>
            <wp:positionH relativeFrom="page">
              <wp:posOffset>4876800</wp:posOffset>
            </wp:positionH>
            <wp:positionV relativeFrom="page">
              <wp:posOffset>1615440</wp:posOffset>
            </wp:positionV>
            <wp:extent cx="2347595" cy="1318895"/>
            <wp:effectExtent l="0" t="0" r="0" b="1905"/>
            <wp:wrapThrough wrapText="bothSides">
              <wp:wrapPolygon edited="0">
                <wp:start x="0" y="0"/>
                <wp:lineTo x="0" y="21215"/>
                <wp:lineTo x="21267" y="21215"/>
                <wp:lineTo x="21267" y="0"/>
                <wp:lineTo x="0" y="0"/>
              </wp:wrapPolygon>
            </wp:wrapThrough>
            <wp:docPr id="945" name="Picture 945" descr="Macintosh HD:Users:verrochi:Desktop:Project Lead The Way:Medical Interventions:Unit 1 - How To Fight Infection:Unit 1 Pictures:1.2.2 Superbu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verrochi:Desktop:Project Lead The Way:Medical Interventions:Unit 1 - How To Fight Infection:Unit 1 Pictures:1.2.2 Superbug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7595"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75F">
        <w:rPr>
          <w:noProof/>
        </w:rPr>
        <w:drawing>
          <wp:anchor distT="0" distB="0" distL="114300" distR="114300" simplePos="0" relativeHeight="251774464" behindDoc="0" locked="0" layoutInCell="1" allowOverlap="1" wp14:anchorId="19B9B0B4" wp14:editId="0857B4D9">
            <wp:simplePos x="0" y="0"/>
            <wp:positionH relativeFrom="page">
              <wp:posOffset>5092065</wp:posOffset>
            </wp:positionH>
            <wp:positionV relativeFrom="page">
              <wp:posOffset>3918585</wp:posOffset>
            </wp:positionV>
            <wp:extent cx="2131695" cy="1336675"/>
            <wp:effectExtent l="0" t="0" r="1905" b="9525"/>
            <wp:wrapThrough wrapText="bothSides">
              <wp:wrapPolygon edited="0">
                <wp:start x="0" y="0"/>
                <wp:lineTo x="0" y="21343"/>
                <wp:lineTo x="21362" y="21343"/>
                <wp:lineTo x="21362" y="0"/>
                <wp:lineTo x="0" y="0"/>
              </wp:wrapPolygon>
            </wp:wrapThrough>
            <wp:docPr id="943" name="Picture 943" descr="Macintosh HD:Users:verrochi:Desktop:Project Lead The Way:Medical Interventions:Unit 1 - How To Fight Infection:Unit 1 Pictures:1.2.2 Superbu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verrochi:Desktop:Project Lead The Way:Medical Interventions:Unit 1 - How To Fight Infection:Unit 1 Pictures:1.2.2 Superbugd.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10264"/>
                    <a:stretch/>
                  </pic:blipFill>
                  <pic:spPr bwMode="auto">
                    <a:xfrm>
                      <a:off x="0" y="0"/>
                      <a:ext cx="2131695" cy="1336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375F">
        <w:rPr>
          <w:noProof/>
        </w:rPr>
        <w:drawing>
          <wp:anchor distT="0" distB="0" distL="114300" distR="114300" simplePos="0" relativeHeight="251780608" behindDoc="0" locked="0" layoutInCell="1" allowOverlap="1" wp14:anchorId="7FCB0C95" wp14:editId="1F6D87FE">
            <wp:simplePos x="0" y="0"/>
            <wp:positionH relativeFrom="page">
              <wp:posOffset>2734310</wp:posOffset>
            </wp:positionH>
            <wp:positionV relativeFrom="page">
              <wp:posOffset>3919220</wp:posOffset>
            </wp:positionV>
            <wp:extent cx="2376170" cy="1336675"/>
            <wp:effectExtent l="0" t="0" r="11430" b="9525"/>
            <wp:wrapThrough wrapText="bothSides">
              <wp:wrapPolygon edited="0">
                <wp:start x="0" y="0"/>
                <wp:lineTo x="0" y="21343"/>
                <wp:lineTo x="21473" y="21343"/>
                <wp:lineTo x="21473" y="0"/>
                <wp:lineTo x="0" y="0"/>
              </wp:wrapPolygon>
            </wp:wrapThrough>
            <wp:docPr id="949" name="Picture 949" descr="Macintosh HD:Users:verrochi:Desktop:Project Lead The Way:Medical Interventions:Unit 1 - How To Fight Infection:Unit 1 Pictures:1.2.2 Superbu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verrochi:Desktop:Project Lead The Way:Medical Interventions:Unit 1 - How To Fight Infection:Unit 1 Pictures:1.2.2 Superbug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617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75F">
        <w:rPr>
          <w:noProof/>
        </w:rPr>
        <w:drawing>
          <wp:anchor distT="0" distB="0" distL="114300" distR="114300" simplePos="0" relativeHeight="251775488" behindDoc="0" locked="0" layoutInCell="1" allowOverlap="1" wp14:anchorId="38C6A775" wp14:editId="067BF1A5">
            <wp:simplePos x="0" y="0"/>
            <wp:positionH relativeFrom="page">
              <wp:posOffset>549275</wp:posOffset>
            </wp:positionH>
            <wp:positionV relativeFrom="page">
              <wp:posOffset>3919220</wp:posOffset>
            </wp:positionV>
            <wp:extent cx="2378075" cy="1337633"/>
            <wp:effectExtent l="0" t="0" r="9525" b="8890"/>
            <wp:wrapThrough wrapText="bothSides">
              <wp:wrapPolygon edited="0">
                <wp:start x="0" y="0"/>
                <wp:lineTo x="0" y="21333"/>
                <wp:lineTo x="21456" y="21333"/>
                <wp:lineTo x="21456" y="0"/>
                <wp:lineTo x="0" y="0"/>
              </wp:wrapPolygon>
            </wp:wrapThrough>
            <wp:docPr id="944" name="Picture 944" descr="Macintosh HD:Users:verrochi:Desktop:Project Lead The Way:Medical Interventions:Unit 1 - How To Fight Infection:Unit 1 Pictures:1.2.2 Superb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verrochi:Desktop:Project Lead The Way:Medical Interventions:Unit 1 - How To Fight Infection:Unit 1 Pictures:1.2.2 Superbu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8075" cy="1337633"/>
                    </a:xfrm>
                    <a:prstGeom prst="rect">
                      <a:avLst/>
                    </a:prstGeom>
                    <a:noFill/>
                    <a:ln>
                      <a:noFill/>
                    </a:ln>
                  </pic:spPr>
                </pic:pic>
              </a:graphicData>
            </a:graphic>
            <wp14:sizeRelH relativeFrom="page">
              <wp14:pctWidth>0</wp14:pctWidth>
            </wp14:sizeRelH>
            <wp14:sizeRelV relativeFrom="page">
              <wp14:pctHeight>0</wp14:pctHeight>
            </wp14:sizeRelV>
          </wp:anchor>
        </w:drawing>
      </w:r>
      <w:r w:rsidR="001B707C" w:rsidRPr="001B707C">
        <mc:AlternateContent>
          <mc:Choice Requires="wps">
            <w:drawing>
              <wp:anchor distT="0" distB="0" distL="114300" distR="114300" simplePos="0" relativeHeight="251771392" behindDoc="0" locked="0" layoutInCell="1" allowOverlap="1" wp14:anchorId="11B62A32" wp14:editId="5FD0FE86">
                <wp:simplePos x="0" y="0"/>
                <wp:positionH relativeFrom="page">
                  <wp:posOffset>626745</wp:posOffset>
                </wp:positionH>
                <wp:positionV relativeFrom="page">
                  <wp:posOffset>7202170</wp:posOffset>
                </wp:positionV>
                <wp:extent cx="6485890" cy="286385"/>
                <wp:effectExtent l="0" t="0" r="0" b="18415"/>
                <wp:wrapThrough wrapText="bothSides">
                  <wp:wrapPolygon edited="0">
                    <wp:start x="85" y="0"/>
                    <wp:lineTo x="85" y="21073"/>
                    <wp:lineTo x="21401" y="21073"/>
                    <wp:lineTo x="21401" y="0"/>
                    <wp:lineTo x="85" y="0"/>
                  </wp:wrapPolygon>
                </wp:wrapThrough>
                <wp:docPr id="94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28638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AD5664A" w14:textId="5B929167" w:rsidR="00B3375F" w:rsidRPr="001B707C" w:rsidRDefault="00B3375F" w:rsidP="001B707C">
                            <w:pPr>
                              <w:pStyle w:val="FooterChar"/>
                              <w:jc w:val="center"/>
                              <w:rPr>
                                <w:b/>
                                <w:color w:val="FFFFFF" w:themeColor="background1"/>
                                <w:sz w:val="36"/>
                                <w:szCs w:val="36"/>
                              </w:rPr>
                            </w:pPr>
                            <w:r w:rsidRPr="001B707C">
                              <w:rPr>
                                <w:b/>
                                <w:color w:val="FFFFFF" w:themeColor="background1"/>
                                <w:sz w:val="36"/>
                                <w:szCs w:val="36"/>
                              </w:rPr>
                              <w:t xml:space="preserve">Day </w:t>
                            </w:r>
                            <w:r>
                              <w:rPr>
                                <w:b/>
                                <w:color w:val="FFFFFF" w:themeColor="background1"/>
                                <w:sz w:val="36"/>
                                <w:szCs w:val="36"/>
                              </w:rPr>
                              <w:t>4</w:t>
                            </w:r>
                            <w:r w:rsidRPr="001B707C">
                              <w:rPr>
                                <w:b/>
                                <w:color w:val="FFFFFF" w:themeColor="background1"/>
                                <w:sz w:val="36"/>
                                <w:szCs w:val="36"/>
                              </w:rPr>
                              <w:t xml:space="preserve"> – Observe Plates</w:t>
                            </w:r>
                            <w:r>
                              <w:rPr>
                                <w:b/>
                                <w:color w:val="FFFFFF" w:themeColor="background1"/>
                                <w:sz w:val="36"/>
                                <w:szCs w:val="36"/>
                              </w:rPr>
                              <w:t xml:space="preserve"> to Test for Antibiotic Resistance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47" type="#_x0000_t202" style="position:absolute;left:0;text-align:left;margin-left:49.35pt;margin-top:567.1pt;width:510.7pt;height:22.5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" filled="f" fillcolor="#b3cfff" stroked="f" strokecolor="#b3cfff" strokeweight="1.5pt">
                <v:fill color2="#3f80cd" focus="100%" type="gradient">
                  <o:fill v:ext="view" type="gradientUnscaled"/>
                </v:fill>
                <v:textbox inset=",0,,0">
                  <w:txbxContent>
                    <w:p w14:paraId="1AD5664A" w14:textId="5B929167" w:rsidR="00B3375F" w:rsidRPr="001B707C" w:rsidRDefault="00B3375F" w:rsidP="001B707C">
                      <w:pPr>
                        <w:pStyle w:val="FooterChar"/>
                        <w:jc w:val="center"/>
                        <w:rPr>
                          <w:b/>
                          <w:color w:val="FFFFFF" w:themeColor="background1"/>
                          <w:sz w:val="36"/>
                          <w:szCs w:val="36"/>
                        </w:rPr>
                      </w:pPr>
                      <w:r w:rsidRPr="001B707C">
                        <w:rPr>
                          <w:b/>
                          <w:color w:val="FFFFFF" w:themeColor="background1"/>
                          <w:sz w:val="36"/>
                          <w:szCs w:val="36"/>
                        </w:rPr>
                        <w:t xml:space="preserve">Day </w:t>
                      </w:r>
                      <w:r>
                        <w:rPr>
                          <w:b/>
                          <w:color w:val="FFFFFF" w:themeColor="background1"/>
                          <w:sz w:val="36"/>
                          <w:szCs w:val="36"/>
                        </w:rPr>
                        <w:t>4</w:t>
                      </w:r>
                      <w:r w:rsidRPr="001B707C">
                        <w:rPr>
                          <w:b/>
                          <w:color w:val="FFFFFF" w:themeColor="background1"/>
                          <w:sz w:val="36"/>
                          <w:szCs w:val="36"/>
                        </w:rPr>
                        <w:t xml:space="preserve"> – Observe Plates</w:t>
                      </w:r>
                      <w:r>
                        <w:rPr>
                          <w:b/>
                          <w:color w:val="FFFFFF" w:themeColor="background1"/>
                          <w:sz w:val="36"/>
                          <w:szCs w:val="36"/>
                        </w:rPr>
                        <w:t xml:space="preserve"> to Test for Antibiotic Resistance</w:t>
                      </w:r>
                    </w:p>
                  </w:txbxContent>
                </v:textbox>
                <w10:wrap type="through" anchorx="page" anchory="page"/>
              </v:shape>
            </w:pict>
          </mc:Fallback>
        </mc:AlternateContent>
      </w:r>
      <w:r w:rsidR="009D2B91">
        <w:rPr>
          <w:noProof/>
        </w:rPr>
        <mc:AlternateContent>
          <mc:Choice Requires="wpg">
            <w:drawing>
              <wp:anchor distT="0" distB="0" distL="114300" distR="114300" simplePos="0" relativeHeight="251770368" behindDoc="0" locked="0" layoutInCell="1" allowOverlap="1" wp14:anchorId="511DFABC" wp14:editId="2DA91B63">
                <wp:simplePos x="0" y="0"/>
                <wp:positionH relativeFrom="page">
                  <wp:posOffset>626745</wp:posOffset>
                </wp:positionH>
                <wp:positionV relativeFrom="page">
                  <wp:posOffset>7486650</wp:posOffset>
                </wp:positionV>
                <wp:extent cx="6485890" cy="814070"/>
                <wp:effectExtent l="0" t="0" r="0" b="24130"/>
                <wp:wrapThrough wrapText="bothSides">
                  <wp:wrapPolygon edited="0">
                    <wp:start x="85" y="0"/>
                    <wp:lineTo x="85" y="21566"/>
                    <wp:lineTo x="21401" y="21566"/>
                    <wp:lineTo x="21401" y="0"/>
                    <wp:lineTo x="85" y="0"/>
                  </wp:wrapPolygon>
                </wp:wrapThrough>
                <wp:docPr id="30" name="Group 30"/>
                <wp:cNvGraphicFramePr/>
                <a:graphic xmlns:a="http://schemas.openxmlformats.org/drawingml/2006/main">
                  <a:graphicData uri="http://schemas.microsoft.com/office/word/2010/wordprocessingGroup">
                    <wpg:wgp>
                      <wpg:cNvGrpSpPr/>
                      <wpg:grpSpPr>
                        <a:xfrm>
                          <a:off x="0" y="0"/>
                          <a:ext cx="6485890" cy="814070"/>
                          <a:chOff x="0" y="0"/>
                          <a:chExt cx="6485890" cy="814070"/>
                        </a:xfrm>
                        <a:extLst>
                          <a:ext uri="{0CCBE362-F206-4b92-989A-16890622DB6E}">
                            <ma14:wrappingTextBoxFlag xmlns:ma14="http://schemas.microsoft.com/office/mac/drawingml/2011/main" val="1"/>
                          </a:ext>
                        </a:extLst>
                      </wpg:grpSpPr>
                      <wps:wsp>
                        <wps:cNvPr id="939" name="Text Box 361"/>
                        <wps:cNvSpPr txBox="1">
                          <a:spLocks noChangeArrowheads="1"/>
                        </wps:cNvSpPr>
                        <wps:spPr bwMode="auto">
                          <a:xfrm>
                            <a:off x="0" y="0"/>
                            <a:ext cx="6485890" cy="81407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8" name="Text Box 28"/>
                        <wps:cNvSpPr txBox="1"/>
                        <wps:spPr>
                          <a:xfrm>
                            <a:off x="91440" y="0"/>
                            <a:ext cx="6303010" cy="172720"/>
                          </a:xfrm>
                          <a:prstGeom prst="rect">
                            <a:avLst/>
                          </a:prstGeom>
                          <a:noFill/>
                          <a:ln>
                            <a:noFill/>
                          </a:ln>
                          <a:effectLst/>
                          <a:extLst>
                            <a:ext uri="{C572A759-6A51-4108-AA02-DFA0A04FC94B}">
                              <ma14:wrappingTextBoxFlag xmlns:ma14="http://schemas.microsoft.com/office/mac/drawingml/2011/main"/>
                            </a:ext>
                          </a:extLst>
                        </wps:spPr>
                        <wps:txbx id="13">
                          <w:txbxContent>
                            <w:p w14:paraId="11D6D902" w14:textId="6386CCDE" w:rsidR="00B3375F" w:rsidRPr="00A62FD3" w:rsidRDefault="00B3375F" w:rsidP="001B707C">
                              <w:pPr>
                                <w:pStyle w:val="BoxText-Left"/>
                                <w:spacing w:after="40" w:line="240" w:lineRule="auto"/>
                                <w:jc w:val="both"/>
                                <w:rPr>
                                  <w:sz w:val="22"/>
                                  <w:szCs w:val="22"/>
                                </w:rPr>
                              </w:pPr>
                              <w:r>
                                <w:rPr>
                                  <w:sz w:val="22"/>
                                  <w:szCs w:val="22"/>
                                </w:rPr>
                                <w:t>Students saw that their hypothesis was correct.  Both strains of bacteria now had both Streptomycin Resistance AND Ampicillin Resistance as seen because bacteria grew on all three plates: (</w:t>
                              </w:r>
                              <w:proofErr w:type="spellStart"/>
                              <w:r>
                                <w:rPr>
                                  <w:sz w:val="22"/>
                                  <w:szCs w:val="22"/>
                                </w:rPr>
                                <w:t>LB+str</w:t>
                              </w:r>
                              <w:proofErr w:type="spellEnd"/>
                              <w:r>
                                <w:rPr>
                                  <w:sz w:val="22"/>
                                  <w:szCs w:val="22"/>
                                </w:rPr>
                                <w:t>) streptomycin antibiotic, (</w:t>
                              </w:r>
                              <w:proofErr w:type="spellStart"/>
                              <w:r>
                                <w:rPr>
                                  <w:sz w:val="22"/>
                                  <w:szCs w:val="22"/>
                                </w:rPr>
                                <w:t>LB+amp</w:t>
                              </w:r>
                              <w:proofErr w:type="spellEnd"/>
                              <w:r>
                                <w:rPr>
                                  <w:sz w:val="22"/>
                                  <w:szCs w:val="22"/>
                                </w:rPr>
                                <w:t>) ampicillin antibiotic, &amp; (</w:t>
                              </w:r>
                              <w:proofErr w:type="spellStart"/>
                              <w:r>
                                <w:rPr>
                                  <w:sz w:val="22"/>
                                  <w:szCs w:val="22"/>
                                </w:rPr>
                                <w:t>LB+str+amp</w:t>
                              </w:r>
                              <w:proofErr w:type="spellEnd"/>
                              <w:r>
                                <w:rPr>
                                  <w:sz w:val="22"/>
                                  <w:szCs w:val="22"/>
                                </w:rPr>
                                <w:t xml:space="preserve">) streptomycin and ampicillin antibiotics.  </w:t>
                              </w:r>
                            </w:p>
                            <w:p w14:paraId="1202834C" w14:textId="70E3F8B0" w:rsidR="00B3375F" w:rsidRPr="00370489" w:rsidRDefault="00B3375F" w:rsidP="001B707C">
                              <w:pPr>
                                <w:pStyle w:val="Header"/>
                                <w:spacing w:after="40"/>
                                <w:jc w:val="both"/>
                                <w:rPr>
                                  <w:color w:val="FFFFFF" w:themeColor="background1"/>
                                  <w:sz w:val="22"/>
                                  <w:szCs w:val="22"/>
                                </w:rPr>
                              </w:pPr>
                            </w:p>
                            <w:p w14:paraId="0573AFAA" w14:textId="77777777" w:rsidR="00B3375F" w:rsidRPr="00370489" w:rsidRDefault="00B3375F" w:rsidP="001B707C">
                              <w:pPr>
                                <w:pStyle w:val="Header"/>
                                <w:spacing w:after="40"/>
                                <w:jc w:val="both"/>
                                <w:rPr>
                                  <w:color w:val="FFFFFF" w:themeColor="background1"/>
                                  <w:sz w:val="8"/>
                                  <w:szCs w:val="8"/>
                                </w:rPr>
                              </w:pPr>
                            </w:p>
                            <w:p w14:paraId="4226B0F3" w14:textId="77777777" w:rsidR="00B3375F" w:rsidRPr="00370489" w:rsidRDefault="00B3375F" w:rsidP="001B707C">
                              <w:pPr>
                                <w:pStyle w:val="Header"/>
                                <w:jc w:val="both"/>
                                <w:rPr>
                                  <w:color w:val="FFFFFF" w:themeColor="background1"/>
                                </w:rPr>
                              </w:pPr>
                            </w:p>
                            <w:p w14:paraId="615F29D9" w14:textId="77777777" w:rsidR="00B3375F" w:rsidRPr="00370489" w:rsidRDefault="00B3375F" w:rsidP="001B707C">
                              <w:pPr>
                                <w:pStyle w:val="Header"/>
                                <w:jc w:val="both"/>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71450"/>
                            <a:ext cx="6303010" cy="540385"/>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 o:spid="_x0000_s1048" style="position:absolute;left:0;text-align:left;margin-left:49.35pt;margin-top:589.5pt;width:510.7pt;height:64.1pt;z-index:251770368;mso-position-horizontal-relative:page;mso-position-vertical-relative:page" coordsize="6485890,8140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" mv:complextextbox="1">
                <v:shape id="Text Box 361" o:spid="_x0000_s1049" type="#_x0000_t202" style="position:absolute;width:6485890;height:814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QaUxAAA&#10;ANwAAAAPAAAAZHJzL2Rvd25yZXYueG1sRI/NasMwEITvhbyD2EAupZGbgomdKCEEDKX00iQPsFhb&#10;W8RaGUvx39NXhUKPw8x8w+yPo21ET503jhW8rhMQxKXThisFt2vxsgXhA7LGxjEpmMjD8bB42mOu&#10;3cBf1F9CJSKEfY4K6hDaXEpf1mTRr11LHL1v11kMUXaV1B0OEW4buUmSVFo0HBdqbOlcU3m/PKyC&#10;Ypxn85GmGWefxXPZFJNPzFmp1XI87UAEGsN/+K/9rhVkbxn8nolHQB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W0GlM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28" o:spid="_x0000_s1050" type="#_x0000_t202" style="position:absolute;left:91440;width:630301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w:p w14:paraId="11D6D902" w14:textId="6386CCDE" w:rsidR="00B3375F" w:rsidRPr="00A62FD3" w:rsidRDefault="00B3375F" w:rsidP="001B707C">
                        <w:pPr>
                          <w:pStyle w:val="BoxText-Left"/>
                          <w:spacing w:after="40" w:line="240" w:lineRule="auto"/>
                          <w:jc w:val="both"/>
                          <w:rPr>
                            <w:sz w:val="22"/>
                            <w:szCs w:val="22"/>
                          </w:rPr>
                        </w:pPr>
                        <w:r>
                          <w:rPr>
                            <w:sz w:val="22"/>
                            <w:szCs w:val="22"/>
                          </w:rPr>
                          <w:t>Students saw that their hypothesis was correct.  Both strains of bacteria now had both Streptomycin Resistance AND Ampicillin Resistance as seen because bacteria grew on all three plates: (</w:t>
                        </w:r>
                        <w:proofErr w:type="spellStart"/>
                        <w:r>
                          <w:rPr>
                            <w:sz w:val="22"/>
                            <w:szCs w:val="22"/>
                          </w:rPr>
                          <w:t>LB+str</w:t>
                        </w:r>
                        <w:proofErr w:type="spellEnd"/>
                        <w:r>
                          <w:rPr>
                            <w:sz w:val="22"/>
                            <w:szCs w:val="22"/>
                          </w:rPr>
                          <w:t>) streptomycin antibiotic, (</w:t>
                        </w:r>
                        <w:proofErr w:type="spellStart"/>
                        <w:r>
                          <w:rPr>
                            <w:sz w:val="22"/>
                            <w:szCs w:val="22"/>
                          </w:rPr>
                          <w:t>LB+amp</w:t>
                        </w:r>
                        <w:proofErr w:type="spellEnd"/>
                        <w:r>
                          <w:rPr>
                            <w:sz w:val="22"/>
                            <w:szCs w:val="22"/>
                          </w:rPr>
                          <w:t>) ampicillin antibiotic, &amp; (</w:t>
                        </w:r>
                        <w:proofErr w:type="spellStart"/>
                        <w:r>
                          <w:rPr>
                            <w:sz w:val="22"/>
                            <w:szCs w:val="22"/>
                          </w:rPr>
                          <w:t>LB+str+amp</w:t>
                        </w:r>
                        <w:proofErr w:type="spellEnd"/>
                        <w:r>
                          <w:rPr>
                            <w:sz w:val="22"/>
                            <w:szCs w:val="22"/>
                          </w:rPr>
                          <w:t xml:space="preserve">) streptomycin and ampicillin antibiotics.  </w:t>
                        </w:r>
                      </w:p>
                      <w:p w14:paraId="1202834C" w14:textId="70E3F8B0" w:rsidR="00B3375F" w:rsidRPr="00370489" w:rsidRDefault="00B3375F" w:rsidP="001B707C">
                        <w:pPr>
                          <w:pStyle w:val="Header"/>
                          <w:spacing w:after="40"/>
                          <w:jc w:val="both"/>
                          <w:rPr>
                            <w:color w:val="FFFFFF" w:themeColor="background1"/>
                            <w:sz w:val="22"/>
                            <w:szCs w:val="22"/>
                          </w:rPr>
                        </w:pPr>
                      </w:p>
                      <w:p w14:paraId="0573AFAA" w14:textId="77777777" w:rsidR="00B3375F" w:rsidRPr="00370489" w:rsidRDefault="00B3375F" w:rsidP="001B707C">
                        <w:pPr>
                          <w:pStyle w:val="Header"/>
                          <w:spacing w:after="40"/>
                          <w:jc w:val="both"/>
                          <w:rPr>
                            <w:color w:val="FFFFFF" w:themeColor="background1"/>
                            <w:sz w:val="8"/>
                            <w:szCs w:val="8"/>
                          </w:rPr>
                        </w:pPr>
                      </w:p>
                      <w:p w14:paraId="4226B0F3" w14:textId="77777777" w:rsidR="00B3375F" w:rsidRPr="00370489" w:rsidRDefault="00B3375F" w:rsidP="001B707C">
                        <w:pPr>
                          <w:pStyle w:val="Header"/>
                          <w:jc w:val="both"/>
                          <w:rPr>
                            <w:color w:val="FFFFFF" w:themeColor="background1"/>
                          </w:rPr>
                        </w:pPr>
                      </w:p>
                      <w:p w14:paraId="615F29D9" w14:textId="77777777" w:rsidR="00B3375F" w:rsidRPr="00370489" w:rsidRDefault="00B3375F" w:rsidP="001B707C">
                        <w:pPr>
                          <w:pStyle w:val="Header"/>
                          <w:jc w:val="both"/>
                          <w:rPr>
                            <w:color w:val="FFFFFF" w:themeColor="background1"/>
                          </w:rPr>
                        </w:pPr>
                      </w:p>
                    </w:txbxContent>
                  </v:textbox>
                </v:shape>
                <v:shape id="Text Box 29" o:spid="_x0000_s1051" type="#_x0000_t202" style="position:absolute;left:91440;top:171450;width:6303010;height:540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v:textbox>
                </v:shape>
                <w10:wrap type="through" anchorx="page" anchory="page"/>
              </v:group>
            </w:pict>
          </mc:Fallback>
        </mc:AlternateContent>
      </w:r>
      <w:r w:rsidR="001B707C" w:rsidRPr="001B707C">
        <mc:AlternateContent>
          <mc:Choice Requires="wps">
            <w:drawing>
              <wp:anchor distT="0" distB="0" distL="114300" distR="114300" simplePos="0" relativeHeight="251769344" behindDoc="0" locked="0" layoutInCell="1" allowOverlap="1" wp14:anchorId="386F6E99" wp14:editId="4E55C5E3">
                <wp:simplePos x="0" y="0"/>
                <wp:positionH relativeFrom="page">
                  <wp:posOffset>549275</wp:posOffset>
                </wp:positionH>
                <wp:positionV relativeFrom="page">
                  <wp:posOffset>7202170</wp:posOffset>
                </wp:positionV>
                <wp:extent cx="6675120" cy="1047750"/>
                <wp:effectExtent l="0" t="0" r="5080" b="0"/>
                <wp:wrapNone/>
                <wp:docPr id="938"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104775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5pt;margin-top:567.1pt;width:525.6pt;height:82.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" fillcolor="#ff6700 [3206]" stroked="f" strokecolor="#b3cfff" strokeweight="1.5pt">
                <v:shadow opacity="42597f" mv:blur="38100f" offset="0,2pt"/>
                <v:textbox inset=",7.2pt,,7.2pt"/>
                <w10:wrap anchorx="page" anchory="page"/>
              </v:rect>
            </w:pict>
          </mc:Fallback>
        </mc:AlternateContent>
      </w:r>
      <w:r w:rsidR="001B707C" w:rsidRPr="001B707C">
        <mc:AlternateContent>
          <mc:Choice Requires="wps">
            <w:drawing>
              <wp:anchor distT="0" distB="0" distL="114300" distR="114300" simplePos="0" relativeHeight="251764224" behindDoc="0" locked="0" layoutInCell="1" allowOverlap="1" wp14:anchorId="549C70D4" wp14:editId="4B95766C">
                <wp:simplePos x="0" y="0"/>
                <wp:positionH relativeFrom="page">
                  <wp:posOffset>549275</wp:posOffset>
                </wp:positionH>
                <wp:positionV relativeFrom="page">
                  <wp:posOffset>5322570</wp:posOffset>
                </wp:positionV>
                <wp:extent cx="6675120" cy="702310"/>
                <wp:effectExtent l="0" t="0" r="5080" b="8890"/>
                <wp:wrapNone/>
                <wp:docPr id="93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70231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5pt;margin-top:419.1pt;width:525.6pt;height:55.3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" fillcolor="#ff6700 [3206]" stroked="f" strokecolor="#b3cfff" strokeweight="1.5pt">
                <v:shadow opacity="42597f" mv:blur="38100f" offset="0,2pt"/>
                <v:textbox inset=",7.2pt,,7.2pt"/>
                <w10:wrap anchorx="page" anchory="page"/>
              </v:rect>
            </w:pict>
          </mc:Fallback>
        </mc:AlternateContent>
      </w:r>
      <w:r w:rsidR="009D2B91">
        <w:rPr>
          <w:noProof/>
        </w:rPr>
        <mc:AlternateContent>
          <mc:Choice Requires="wpg">
            <w:drawing>
              <wp:anchor distT="0" distB="0" distL="114300" distR="114300" simplePos="0" relativeHeight="251765248" behindDoc="0" locked="0" layoutInCell="1" allowOverlap="1" wp14:anchorId="33F35353" wp14:editId="13AF1030">
                <wp:simplePos x="0" y="0"/>
                <wp:positionH relativeFrom="page">
                  <wp:posOffset>626745</wp:posOffset>
                </wp:positionH>
                <wp:positionV relativeFrom="page">
                  <wp:posOffset>5607050</wp:posOffset>
                </wp:positionV>
                <wp:extent cx="6485890" cy="417830"/>
                <wp:effectExtent l="0" t="0" r="0" b="13970"/>
                <wp:wrapThrough wrapText="bothSides">
                  <wp:wrapPolygon edited="0">
                    <wp:start x="85" y="0"/>
                    <wp:lineTo x="85" y="21009"/>
                    <wp:lineTo x="21401" y="21009"/>
                    <wp:lineTo x="21401" y="0"/>
                    <wp:lineTo x="85" y="0"/>
                  </wp:wrapPolygon>
                </wp:wrapThrough>
                <wp:docPr id="26" name="Group 26"/>
                <wp:cNvGraphicFramePr/>
                <a:graphic xmlns:a="http://schemas.openxmlformats.org/drawingml/2006/main">
                  <a:graphicData uri="http://schemas.microsoft.com/office/word/2010/wordprocessingGroup">
                    <wpg:wgp>
                      <wpg:cNvGrpSpPr/>
                      <wpg:grpSpPr>
                        <a:xfrm>
                          <a:off x="0" y="0"/>
                          <a:ext cx="6485890" cy="417830"/>
                          <a:chOff x="0" y="0"/>
                          <a:chExt cx="6485890" cy="417830"/>
                        </a:xfrm>
                        <a:extLst>
                          <a:ext uri="{0CCBE362-F206-4b92-989A-16890622DB6E}">
                            <ma14:wrappingTextBoxFlag xmlns:ma14="http://schemas.microsoft.com/office/mac/drawingml/2011/main" val="1"/>
                          </a:ext>
                        </a:extLst>
                      </wpg:grpSpPr>
                      <wps:wsp>
                        <wps:cNvPr id="935" name="Text Box 361"/>
                        <wps:cNvSpPr txBox="1">
                          <a:spLocks noChangeArrowheads="1"/>
                        </wps:cNvSpPr>
                        <wps:spPr bwMode="auto">
                          <a:xfrm>
                            <a:off x="0" y="0"/>
                            <a:ext cx="6485890" cy="4178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4" name="Text Box 24"/>
                        <wps:cNvSpPr txBox="1"/>
                        <wps:spPr>
                          <a:xfrm>
                            <a:off x="91440" y="0"/>
                            <a:ext cx="6303010" cy="172720"/>
                          </a:xfrm>
                          <a:prstGeom prst="rect">
                            <a:avLst/>
                          </a:prstGeom>
                          <a:noFill/>
                          <a:ln>
                            <a:noFill/>
                          </a:ln>
                          <a:effectLst/>
                          <a:extLst>
                            <a:ext uri="{C572A759-6A51-4108-AA02-DFA0A04FC94B}">
                              <ma14:wrappingTextBoxFlag xmlns:ma14="http://schemas.microsoft.com/office/mac/drawingml/2011/main"/>
                            </a:ext>
                          </a:extLst>
                        </wps:spPr>
                        <wps:txbx id="14">
                          <w:txbxContent>
                            <w:p w14:paraId="7ABA768E" w14:textId="4ACF36A8" w:rsidR="00B3375F" w:rsidRPr="00370489" w:rsidRDefault="00B3375F" w:rsidP="001B707C">
                              <w:pPr>
                                <w:pStyle w:val="Header"/>
                                <w:spacing w:after="40"/>
                                <w:jc w:val="both"/>
                                <w:rPr>
                                  <w:color w:val="FFFFFF" w:themeColor="background1"/>
                                  <w:sz w:val="22"/>
                                  <w:szCs w:val="22"/>
                                </w:rPr>
                              </w:pPr>
                              <w:r>
                                <w:rPr>
                                  <w:color w:val="FFFFFF" w:themeColor="background1"/>
                                  <w:sz w:val="22"/>
                                  <w:szCs w:val="22"/>
                                </w:rPr>
                                <w:t xml:space="preserve">We plated bacteria that we mixed together on the plates containing antibiotic to see if the bacteria conjugated, and shared their DNA with the antibiotic resistance. </w:t>
                              </w:r>
                            </w:p>
                            <w:p w14:paraId="5E6331C6" w14:textId="77777777" w:rsidR="00B3375F" w:rsidRPr="00370489" w:rsidRDefault="00B3375F" w:rsidP="001B707C">
                              <w:pPr>
                                <w:pStyle w:val="Header"/>
                                <w:spacing w:after="40"/>
                                <w:jc w:val="both"/>
                                <w:rPr>
                                  <w:color w:val="FFFFFF" w:themeColor="background1"/>
                                  <w:sz w:val="8"/>
                                  <w:szCs w:val="8"/>
                                </w:rPr>
                              </w:pPr>
                            </w:p>
                            <w:p w14:paraId="1E797371" w14:textId="77777777" w:rsidR="00B3375F" w:rsidRPr="00370489" w:rsidRDefault="00B3375F" w:rsidP="001B707C">
                              <w:pPr>
                                <w:pStyle w:val="Header"/>
                                <w:jc w:val="both"/>
                                <w:rPr>
                                  <w:color w:val="FFFFFF" w:themeColor="background1"/>
                                </w:rPr>
                              </w:pPr>
                            </w:p>
                            <w:p w14:paraId="344E68DA" w14:textId="77777777" w:rsidR="00B3375F" w:rsidRPr="00370489" w:rsidRDefault="00B3375F" w:rsidP="001B707C">
                              <w:pPr>
                                <w:pStyle w:val="Header"/>
                                <w:jc w:val="both"/>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171450"/>
                            <a:ext cx="6303010" cy="197485"/>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 o:spid="_x0000_s1052" style="position:absolute;left:0;text-align:left;margin-left:49.35pt;margin-top:441.5pt;width:510.7pt;height:32.9pt;z-index:251765248;mso-position-horizontal-relative:page;mso-position-vertical-relative:page" coordsize="6485890,4178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" mv:complextextbox="1">
                <v:shape id="Text Box 361" o:spid="_x0000_s1053" type="#_x0000_t202" style="position:absolute;width:6485890;height:417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AyRxAAA&#10;ANwAAAAPAAAAZHJzL2Rvd25yZXYueG1sRI/disIwFITvhX2HcIS9EU1dsdhqlEUoLOKNPw9waI5t&#10;sDkpTdTq028WFrwcZuYbZrXpbSPu1HnjWMF0koAgLp02XCk4n4rxAoQPyBobx6TgSR4264/BCnPt&#10;Hnyg+zFUIkLY56igDqHNpfRlTRb9xLXE0bu4zmKIsquk7vAR4baRX0mSSouG40KNLW1rKq/Hm1VQ&#10;9K+X2aVpxtm+GJVN8fSJ2Sr1Oey/lyAC9eEd/m//aAXZbA5/Z+IR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CAMkc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24" o:spid="_x0000_s1054" type="#_x0000_t202" style="position:absolute;left:91440;width:630301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w:p w14:paraId="7ABA768E" w14:textId="4ACF36A8" w:rsidR="00B3375F" w:rsidRPr="00370489" w:rsidRDefault="00B3375F" w:rsidP="001B707C">
                        <w:pPr>
                          <w:pStyle w:val="Header"/>
                          <w:spacing w:after="40"/>
                          <w:jc w:val="both"/>
                          <w:rPr>
                            <w:color w:val="FFFFFF" w:themeColor="background1"/>
                            <w:sz w:val="22"/>
                            <w:szCs w:val="22"/>
                          </w:rPr>
                        </w:pPr>
                        <w:r>
                          <w:rPr>
                            <w:color w:val="FFFFFF" w:themeColor="background1"/>
                            <w:sz w:val="22"/>
                            <w:szCs w:val="22"/>
                          </w:rPr>
                          <w:t xml:space="preserve">We plated bacteria that we mixed together on the plates containing antibiotic to see if the bacteria conjugated, and shared their DNA with the antibiotic resistance. </w:t>
                        </w:r>
                      </w:p>
                      <w:p w14:paraId="5E6331C6" w14:textId="77777777" w:rsidR="00B3375F" w:rsidRPr="00370489" w:rsidRDefault="00B3375F" w:rsidP="001B707C">
                        <w:pPr>
                          <w:pStyle w:val="Header"/>
                          <w:spacing w:after="40"/>
                          <w:jc w:val="both"/>
                          <w:rPr>
                            <w:color w:val="FFFFFF" w:themeColor="background1"/>
                            <w:sz w:val="8"/>
                            <w:szCs w:val="8"/>
                          </w:rPr>
                        </w:pPr>
                      </w:p>
                      <w:p w14:paraId="1E797371" w14:textId="77777777" w:rsidR="00B3375F" w:rsidRPr="00370489" w:rsidRDefault="00B3375F" w:rsidP="001B707C">
                        <w:pPr>
                          <w:pStyle w:val="Header"/>
                          <w:jc w:val="both"/>
                          <w:rPr>
                            <w:color w:val="FFFFFF" w:themeColor="background1"/>
                          </w:rPr>
                        </w:pPr>
                      </w:p>
                      <w:p w14:paraId="344E68DA" w14:textId="77777777" w:rsidR="00B3375F" w:rsidRPr="00370489" w:rsidRDefault="00B3375F" w:rsidP="001B707C">
                        <w:pPr>
                          <w:pStyle w:val="Header"/>
                          <w:jc w:val="both"/>
                          <w:rPr>
                            <w:color w:val="FFFFFF" w:themeColor="background1"/>
                          </w:rPr>
                        </w:pPr>
                      </w:p>
                    </w:txbxContent>
                  </v:textbox>
                </v:shape>
                <v:shape id="Text Box 25" o:spid="_x0000_s1055" type="#_x0000_t202" style="position:absolute;left:91440;top:171450;width:6303010;height:197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inset="0,0,0,0">
                    <w:txbxContent/>
                  </v:textbox>
                </v:shape>
                <w10:wrap type="through" anchorx="page" anchory="page"/>
              </v:group>
            </w:pict>
          </mc:Fallback>
        </mc:AlternateContent>
      </w:r>
      <w:r w:rsidR="001B707C" w:rsidRPr="001B707C">
        <mc:AlternateContent>
          <mc:Choice Requires="wps">
            <w:drawing>
              <wp:anchor distT="0" distB="0" distL="114300" distR="114300" simplePos="0" relativeHeight="251766272" behindDoc="0" locked="0" layoutInCell="1" allowOverlap="1" wp14:anchorId="4162D351" wp14:editId="577A13AF">
                <wp:simplePos x="0" y="0"/>
                <wp:positionH relativeFrom="page">
                  <wp:posOffset>626745</wp:posOffset>
                </wp:positionH>
                <wp:positionV relativeFrom="page">
                  <wp:posOffset>5322570</wp:posOffset>
                </wp:positionV>
                <wp:extent cx="6485890" cy="286385"/>
                <wp:effectExtent l="0" t="0" r="0" b="18415"/>
                <wp:wrapThrough wrapText="bothSides">
                  <wp:wrapPolygon edited="0">
                    <wp:start x="85" y="0"/>
                    <wp:lineTo x="85" y="21073"/>
                    <wp:lineTo x="21401" y="21073"/>
                    <wp:lineTo x="21401" y="0"/>
                    <wp:lineTo x="85" y="0"/>
                  </wp:wrapPolygon>
                </wp:wrapThrough>
                <wp:docPr id="93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28638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3F1952E1" w14:textId="699A0CF5" w:rsidR="00B3375F" w:rsidRPr="001B707C" w:rsidRDefault="00B3375F" w:rsidP="001B707C">
                            <w:pPr>
                              <w:pStyle w:val="FooterChar"/>
                              <w:jc w:val="center"/>
                              <w:rPr>
                                <w:b/>
                                <w:color w:val="FFFFFF" w:themeColor="background1"/>
                                <w:sz w:val="36"/>
                                <w:szCs w:val="36"/>
                              </w:rPr>
                            </w:pPr>
                            <w:r w:rsidRPr="001B707C">
                              <w:rPr>
                                <w:b/>
                                <w:color w:val="FFFFFF" w:themeColor="background1"/>
                                <w:sz w:val="36"/>
                                <w:szCs w:val="36"/>
                              </w:rPr>
                              <w:t xml:space="preserve">Day </w:t>
                            </w:r>
                            <w:r>
                              <w:rPr>
                                <w:b/>
                                <w:color w:val="FFFFFF" w:themeColor="background1"/>
                                <w:sz w:val="36"/>
                                <w:szCs w:val="36"/>
                              </w:rPr>
                              <w:t>3</w:t>
                            </w:r>
                            <w:r w:rsidRPr="001B707C">
                              <w:rPr>
                                <w:b/>
                                <w:color w:val="FFFFFF" w:themeColor="background1"/>
                                <w:sz w:val="36"/>
                                <w:szCs w:val="36"/>
                              </w:rPr>
                              <w:t xml:space="preserve"> – </w:t>
                            </w:r>
                            <w:r>
                              <w:rPr>
                                <w:b/>
                                <w:color w:val="FFFFFF" w:themeColor="background1"/>
                                <w:sz w:val="36"/>
                                <w:szCs w:val="36"/>
                              </w:rPr>
                              <w:t>Streak Cultures from Mix Plate to Antibiotic Plates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49.35pt;margin-top:419.1pt;width:510.7pt;height:22.5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" filled="f" fillcolor="#b3cfff" stroked="f" strokecolor="#b3cfff" strokeweight="1.5pt">
                <v:fill color2="#3f80cd" focus="100%" type="gradient">
                  <o:fill v:ext="view" type="gradientUnscaled"/>
                </v:fill>
                <v:textbox inset=",0,,0">
                  <w:txbxContent>
                    <w:p w14:paraId="3F1952E1" w14:textId="699A0CF5" w:rsidR="00B3375F" w:rsidRPr="001B707C" w:rsidRDefault="00B3375F" w:rsidP="001B707C">
                      <w:pPr>
                        <w:pStyle w:val="FooterChar"/>
                        <w:jc w:val="center"/>
                        <w:rPr>
                          <w:b/>
                          <w:color w:val="FFFFFF" w:themeColor="background1"/>
                          <w:sz w:val="36"/>
                          <w:szCs w:val="36"/>
                        </w:rPr>
                      </w:pPr>
                      <w:r w:rsidRPr="001B707C">
                        <w:rPr>
                          <w:b/>
                          <w:color w:val="FFFFFF" w:themeColor="background1"/>
                          <w:sz w:val="36"/>
                          <w:szCs w:val="36"/>
                        </w:rPr>
                        <w:t xml:space="preserve">Day </w:t>
                      </w:r>
                      <w:r>
                        <w:rPr>
                          <w:b/>
                          <w:color w:val="FFFFFF" w:themeColor="background1"/>
                          <w:sz w:val="36"/>
                          <w:szCs w:val="36"/>
                        </w:rPr>
                        <w:t>3</w:t>
                      </w:r>
                      <w:r w:rsidRPr="001B707C">
                        <w:rPr>
                          <w:b/>
                          <w:color w:val="FFFFFF" w:themeColor="background1"/>
                          <w:sz w:val="36"/>
                          <w:szCs w:val="36"/>
                        </w:rPr>
                        <w:t xml:space="preserve"> – </w:t>
                      </w:r>
                      <w:r>
                        <w:rPr>
                          <w:b/>
                          <w:color w:val="FFFFFF" w:themeColor="background1"/>
                          <w:sz w:val="36"/>
                          <w:szCs w:val="36"/>
                        </w:rPr>
                        <w:t>Streak Cultures from Mix Plate to Antibiotic Plates</w:t>
                      </w:r>
                    </w:p>
                  </w:txbxContent>
                </v:textbox>
                <w10:wrap type="through" anchorx="page" anchory="page"/>
              </v:shape>
            </w:pict>
          </mc:Fallback>
        </mc:AlternateContent>
      </w:r>
      <w:r w:rsidR="001B707C" w:rsidRPr="00370489">
        <w:rPr>
          <w:noProof/>
        </w:rPr>
        <mc:AlternateContent>
          <mc:Choice Requires="wps">
            <w:drawing>
              <wp:anchor distT="0" distB="0" distL="114300" distR="114300" simplePos="0" relativeHeight="251761152" behindDoc="0" locked="0" layoutInCell="1" allowOverlap="1" wp14:anchorId="4E43F9BC" wp14:editId="0151F65F">
                <wp:simplePos x="0" y="0"/>
                <wp:positionH relativeFrom="page">
                  <wp:posOffset>626745</wp:posOffset>
                </wp:positionH>
                <wp:positionV relativeFrom="page">
                  <wp:posOffset>2995930</wp:posOffset>
                </wp:positionV>
                <wp:extent cx="6485890" cy="286385"/>
                <wp:effectExtent l="0" t="0" r="0" b="18415"/>
                <wp:wrapThrough wrapText="bothSides">
                  <wp:wrapPolygon edited="0">
                    <wp:start x="85" y="0"/>
                    <wp:lineTo x="85" y="21073"/>
                    <wp:lineTo x="21401" y="21073"/>
                    <wp:lineTo x="21401" y="0"/>
                    <wp:lineTo x="85" y="0"/>
                  </wp:wrapPolygon>
                </wp:wrapThrough>
                <wp:docPr id="93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28638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09D63BAB" w14:textId="39FC9D7B" w:rsidR="00B3375F" w:rsidRPr="001B707C" w:rsidRDefault="00B3375F" w:rsidP="00370489">
                            <w:pPr>
                              <w:pStyle w:val="FooterChar"/>
                              <w:jc w:val="center"/>
                              <w:rPr>
                                <w:b/>
                                <w:color w:val="FFFFFF" w:themeColor="background1"/>
                                <w:sz w:val="36"/>
                                <w:szCs w:val="36"/>
                              </w:rPr>
                            </w:pPr>
                            <w:r w:rsidRPr="001B707C">
                              <w:rPr>
                                <w:b/>
                                <w:color w:val="FFFFFF" w:themeColor="background1"/>
                                <w:sz w:val="36"/>
                                <w:szCs w:val="36"/>
                              </w:rPr>
                              <w:t>Day 2 – Observe Confirmation Plates; Prepare Mix Plate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49.35pt;margin-top:235.9pt;width:510.7pt;height:22.5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" filled="f" fillcolor="#b3cfff" stroked="f" strokecolor="#b3cfff" strokeweight="1.5pt">
                <v:fill color2="#3f80cd" focus="100%" type="gradient">
                  <o:fill v:ext="view" type="gradientUnscaled"/>
                </v:fill>
                <v:textbox inset=",0,,0">
                  <w:txbxContent>
                    <w:p w14:paraId="09D63BAB" w14:textId="39FC9D7B" w:rsidR="00B3375F" w:rsidRPr="001B707C" w:rsidRDefault="00B3375F" w:rsidP="00370489">
                      <w:pPr>
                        <w:pStyle w:val="FooterChar"/>
                        <w:jc w:val="center"/>
                        <w:rPr>
                          <w:b/>
                          <w:color w:val="FFFFFF" w:themeColor="background1"/>
                          <w:sz w:val="36"/>
                          <w:szCs w:val="36"/>
                        </w:rPr>
                      </w:pPr>
                      <w:r w:rsidRPr="001B707C">
                        <w:rPr>
                          <w:b/>
                          <w:color w:val="FFFFFF" w:themeColor="background1"/>
                          <w:sz w:val="36"/>
                          <w:szCs w:val="36"/>
                        </w:rPr>
                        <w:t>Day 2 – Observe Confirmation Plates; Prepare Mix Plate</w:t>
                      </w:r>
                    </w:p>
                  </w:txbxContent>
                </v:textbox>
                <w10:wrap type="through" anchorx="page" anchory="page"/>
              </v:shape>
            </w:pict>
          </mc:Fallback>
        </mc:AlternateContent>
      </w:r>
      <w:r w:rsidR="009D2B91">
        <w:rPr>
          <w:noProof/>
        </w:rPr>
        <mc:AlternateContent>
          <mc:Choice Requires="wpg">
            <w:drawing>
              <wp:anchor distT="0" distB="0" distL="114300" distR="114300" simplePos="0" relativeHeight="251760128" behindDoc="0" locked="0" layoutInCell="1" allowOverlap="1" wp14:anchorId="4918D49C" wp14:editId="3CCE8497">
                <wp:simplePos x="0" y="0"/>
                <wp:positionH relativeFrom="page">
                  <wp:posOffset>626745</wp:posOffset>
                </wp:positionH>
                <wp:positionV relativeFrom="page">
                  <wp:posOffset>3280410</wp:posOffset>
                </wp:positionV>
                <wp:extent cx="6485890" cy="631190"/>
                <wp:effectExtent l="0" t="0" r="0" b="3810"/>
                <wp:wrapThrough wrapText="bothSides">
                  <wp:wrapPolygon edited="0">
                    <wp:start x="85" y="0"/>
                    <wp:lineTo x="85" y="20861"/>
                    <wp:lineTo x="21401" y="20861"/>
                    <wp:lineTo x="21401" y="0"/>
                    <wp:lineTo x="85" y="0"/>
                  </wp:wrapPolygon>
                </wp:wrapThrough>
                <wp:docPr id="23" name="Group 23"/>
                <wp:cNvGraphicFramePr/>
                <a:graphic xmlns:a="http://schemas.openxmlformats.org/drawingml/2006/main">
                  <a:graphicData uri="http://schemas.microsoft.com/office/word/2010/wordprocessingGroup">
                    <wpg:wgp>
                      <wpg:cNvGrpSpPr/>
                      <wpg:grpSpPr>
                        <a:xfrm>
                          <a:off x="0" y="0"/>
                          <a:ext cx="6485890" cy="631190"/>
                          <a:chOff x="0" y="0"/>
                          <a:chExt cx="6485890" cy="631190"/>
                        </a:xfrm>
                        <a:extLst>
                          <a:ext uri="{0CCBE362-F206-4b92-989A-16890622DB6E}">
                            <ma14:wrappingTextBoxFlag xmlns:ma14="http://schemas.microsoft.com/office/mac/drawingml/2011/main" val="1"/>
                          </a:ext>
                        </a:extLst>
                      </wpg:grpSpPr>
                      <wps:wsp>
                        <wps:cNvPr id="931" name="Text Box 361"/>
                        <wps:cNvSpPr txBox="1">
                          <a:spLocks noChangeArrowheads="1"/>
                        </wps:cNvSpPr>
                        <wps:spPr bwMode="auto">
                          <a:xfrm>
                            <a:off x="0" y="0"/>
                            <a:ext cx="6485890" cy="63119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0" name="Text Box 20"/>
                        <wps:cNvSpPr txBox="1"/>
                        <wps:spPr>
                          <a:xfrm>
                            <a:off x="91440" y="0"/>
                            <a:ext cx="6303010" cy="172720"/>
                          </a:xfrm>
                          <a:prstGeom prst="rect">
                            <a:avLst/>
                          </a:prstGeom>
                          <a:noFill/>
                          <a:ln>
                            <a:noFill/>
                          </a:ln>
                          <a:effectLst/>
                          <a:extLst>
                            <a:ext uri="{C572A759-6A51-4108-AA02-DFA0A04FC94B}">
                              <ma14:wrappingTextBoxFlag xmlns:ma14="http://schemas.microsoft.com/office/mac/drawingml/2011/main"/>
                            </a:ext>
                          </a:extLst>
                        </wps:spPr>
                        <wps:txbx id="17">
                          <w:txbxContent>
                            <w:p w14:paraId="01088E0C" w14:textId="29012CCB" w:rsidR="00B3375F" w:rsidRPr="00370489" w:rsidRDefault="00B3375F" w:rsidP="00370489">
                              <w:pPr>
                                <w:pStyle w:val="Header"/>
                                <w:spacing w:after="40"/>
                                <w:jc w:val="both"/>
                                <w:rPr>
                                  <w:color w:val="FFFFFF" w:themeColor="background1"/>
                                  <w:sz w:val="22"/>
                                  <w:szCs w:val="22"/>
                                </w:rPr>
                              </w:pPr>
                              <w:r>
                                <w:rPr>
                                  <w:color w:val="FFFFFF" w:themeColor="background1"/>
                                  <w:sz w:val="22"/>
                                  <w:szCs w:val="22"/>
                                </w:rPr>
                                <w:t>We confirmed that Strain I was Streptomycin Resistant and Strain II was Ampicillin Resistant.  Now we put the two bacteria strains together to see if they would conjugate, or share their plasmid DNA</w:t>
                              </w:r>
                              <w:r w:rsidRPr="00370489">
                                <w:rPr>
                                  <w:color w:val="FFFFFF" w:themeColor="background1"/>
                                  <w:sz w:val="22"/>
                                  <w:szCs w:val="22"/>
                                </w:rPr>
                                <w:t xml:space="preserve">.  </w:t>
                              </w:r>
                            </w:p>
                            <w:p w14:paraId="403E1264" w14:textId="77777777" w:rsidR="00B3375F" w:rsidRPr="00370489" w:rsidRDefault="00B3375F" w:rsidP="00370489">
                              <w:pPr>
                                <w:pStyle w:val="Header"/>
                                <w:spacing w:after="40"/>
                                <w:jc w:val="both"/>
                                <w:rPr>
                                  <w:color w:val="FFFFFF" w:themeColor="background1"/>
                                  <w:sz w:val="8"/>
                                  <w:szCs w:val="8"/>
                                </w:rPr>
                              </w:pPr>
                            </w:p>
                            <w:p w14:paraId="28544A5E" w14:textId="77777777" w:rsidR="00B3375F" w:rsidRPr="00370489" w:rsidRDefault="00B3375F" w:rsidP="00370489">
                              <w:pPr>
                                <w:pStyle w:val="Header"/>
                                <w:jc w:val="both"/>
                                <w:rPr>
                                  <w:color w:val="FFFFFF" w:themeColor="background1"/>
                                </w:rPr>
                              </w:pPr>
                            </w:p>
                            <w:p w14:paraId="44B5B464" w14:textId="77777777" w:rsidR="00B3375F" w:rsidRPr="00370489" w:rsidRDefault="00B3375F" w:rsidP="00370489">
                              <w:pPr>
                                <w:pStyle w:val="Header"/>
                                <w:jc w:val="both"/>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71450"/>
                            <a:ext cx="6303010" cy="368935"/>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539115"/>
                            <a:ext cx="6303010" cy="8890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 o:spid="_x0000_s1058" style="position:absolute;left:0;text-align:left;margin-left:49.35pt;margin-top:258.3pt;width:510.7pt;height:49.7pt;z-index:251760128;mso-position-horizontal-relative:page;mso-position-vertical-relative:page" coordsize="6485890,6311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" mv:complextextbox="1">
                <v:shape id="Text Box 361" o:spid="_x0000_s1059" type="#_x0000_t202" style="position:absolute;width:6485890;height:631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wqSxAAA&#10;ANwAAAAPAAAAZHJzL2Rvd25yZXYueG1sRI9Ra8IwFIXfB/6HcIW9DE07odjOKCIUhuxlbj/g0tw1&#10;weamNFmt/nozEPZ4OOd8h7PZTa4TIw3BelaQLzMQxI3XllsF31/1Yg0iRGSNnWdScKUAu+3saYOV&#10;9hf+pPEUW5EgHCpUYGLsKylDY8hhWPqeOHk/fnAYkxxaqQe8JLjr5GuWFdKh5bRgsKeDoeZ8+nUK&#10;6ul2s8eiKLn8qF+arr6GzB6Uep5P+zcQkab4H36037WCcpXD35l0BOT2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xsKks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20" o:spid="_x0000_s1060" type="#_x0000_t202" style="position:absolute;left:91440;width:630301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w:p w14:paraId="01088E0C" w14:textId="29012CCB" w:rsidR="00B3375F" w:rsidRPr="00370489" w:rsidRDefault="00B3375F" w:rsidP="00370489">
                        <w:pPr>
                          <w:pStyle w:val="Header"/>
                          <w:spacing w:after="40"/>
                          <w:jc w:val="both"/>
                          <w:rPr>
                            <w:color w:val="FFFFFF" w:themeColor="background1"/>
                            <w:sz w:val="22"/>
                            <w:szCs w:val="22"/>
                          </w:rPr>
                        </w:pPr>
                        <w:r>
                          <w:rPr>
                            <w:color w:val="FFFFFF" w:themeColor="background1"/>
                            <w:sz w:val="22"/>
                            <w:szCs w:val="22"/>
                          </w:rPr>
                          <w:t>We confirmed that Strain I was Streptomycin Resistant and Strain II was Ampicillin Resistant.  Now we put the two bacteria strains together to see if they would conjugate, or share their plasmid DNA</w:t>
                        </w:r>
                        <w:r w:rsidRPr="00370489">
                          <w:rPr>
                            <w:color w:val="FFFFFF" w:themeColor="background1"/>
                            <w:sz w:val="22"/>
                            <w:szCs w:val="22"/>
                          </w:rPr>
                          <w:t xml:space="preserve">.  </w:t>
                        </w:r>
                      </w:p>
                      <w:p w14:paraId="403E1264" w14:textId="77777777" w:rsidR="00B3375F" w:rsidRPr="00370489" w:rsidRDefault="00B3375F" w:rsidP="00370489">
                        <w:pPr>
                          <w:pStyle w:val="Header"/>
                          <w:spacing w:after="40"/>
                          <w:jc w:val="both"/>
                          <w:rPr>
                            <w:color w:val="FFFFFF" w:themeColor="background1"/>
                            <w:sz w:val="8"/>
                            <w:szCs w:val="8"/>
                          </w:rPr>
                        </w:pPr>
                      </w:p>
                      <w:p w14:paraId="28544A5E" w14:textId="77777777" w:rsidR="00B3375F" w:rsidRPr="00370489" w:rsidRDefault="00B3375F" w:rsidP="00370489">
                        <w:pPr>
                          <w:pStyle w:val="Header"/>
                          <w:jc w:val="both"/>
                          <w:rPr>
                            <w:color w:val="FFFFFF" w:themeColor="background1"/>
                          </w:rPr>
                        </w:pPr>
                      </w:p>
                      <w:p w14:paraId="44B5B464" w14:textId="77777777" w:rsidR="00B3375F" w:rsidRPr="00370489" w:rsidRDefault="00B3375F" w:rsidP="00370489">
                        <w:pPr>
                          <w:pStyle w:val="Header"/>
                          <w:jc w:val="both"/>
                          <w:rPr>
                            <w:color w:val="FFFFFF" w:themeColor="background1"/>
                          </w:rPr>
                        </w:pPr>
                      </w:p>
                    </w:txbxContent>
                  </v:textbox>
                </v:shape>
                <v:shape id="Text Box 21" o:spid="_x0000_s1061" type="#_x0000_t202" style="position:absolute;left:91440;top:171450;width:6303010;height:368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62" type="#_x0000_t202" style="position:absolute;left:91440;top:539115;width:6303010;height:88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v:textbox>
                </v:shape>
                <w10:wrap type="through" anchorx="page" anchory="page"/>
              </v:group>
            </w:pict>
          </mc:Fallback>
        </mc:AlternateContent>
      </w:r>
      <w:r w:rsidR="001B707C" w:rsidRPr="00370489">
        <w:rPr>
          <w:noProof/>
        </w:rPr>
        <mc:AlternateContent>
          <mc:Choice Requires="wps">
            <w:drawing>
              <wp:anchor distT="0" distB="0" distL="114300" distR="114300" simplePos="0" relativeHeight="251759104" behindDoc="0" locked="0" layoutInCell="1" allowOverlap="1" wp14:anchorId="128F3D74" wp14:editId="78B52450">
                <wp:simplePos x="0" y="0"/>
                <wp:positionH relativeFrom="page">
                  <wp:posOffset>549275</wp:posOffset>
                </wp:positionH>
                <wp:positionV relativeFrom="page">
                  <wp:posOffset>2995930</wp:posOffset>
                </wp:positionV>
                <wp:extent cx="6675120" cy="915670"/>
                <wp:effectExtent l="0" t="0" r="5080" b="0"/>
                <wp:wrapNone/>
                <wp:docPr id="93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91567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5pt;margin-top:235.9pt;width:525.6pt;height:72.1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" fillcolor="#ff6700 [3206]" stroked="f" strokecolor="#b3cfff" strokeweight="1.5pt">
                <v:shadow opacity="42597f" mv:blur="38100f" offset="0,2pt"/>
                <v:textbox inset=",7.2pt,,7.2pt"/>
                <w10:wrap anchorx="page" anchory="page"/>
              </v:rect>
            </w:pict>
          </mc:Fallback>
        </mc:AlternateContent>
      </w:r>
      <w:r w:rsidR="00370489">
        <w:rPr>
          <w:noProof/>
        </w:rPr>
        <mc:AlternateContent>
          <mc:Choice Requires="wps">
            <w:drawing>
              <wp:anchor distT="0" distB="0" distL="114300" distR="114300" simplePos="0" relativeHeight="251695616" behindDoc="0" locked="0" layoutInCell="1" allowOverlap="1" wp14:anchorId="23E94636" wp14:editId="583F05BA">
                <wp:simplePos x="0" y="0"/>
                <wp:positionH relativeFrom="page">
                  <wp:posOffset>549275</wp:posOffset>
                </wp:positionH>
                <wp:positionV relativeFrom="page">
                  <wp:posOffset>547370</wp:posOffset>
                </wp:positionV>
                <wp:extent cx="6675120" cy="1068070"/>
                <wp:effectExtent l="0" t="0" r="5080" b="0"/>
                <wp:wrapNone/>
                <wp:docPr id="92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106807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5pt;margin-top:43.1pt;width:525.6pt;height:84.1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" fillcolor="#ff6700 [3206]" stroked="f" strokecolor="#b3cfff" strokeweight="1.5pt">
                <v:shadow opacity="42597f" mv:blur="38100f" offset="0,2pt"/>
                <v:textbox inset=",7.2pt,,7.2pt"/>
                <w10:wrap anchorx="page" anchory="page"/>
              </v:rect>
            </w:pict>
          </mc:Fallback>
        </mc:AlternateContent>
      </w:r>
      <w:r w:rsidR="009D2B91">
        <w:rPr>
          <w:noProof/>
        </w:rPr>
        <mc:AlternateContent>
          <mc:Choice Requires="wpg">
            <w:drawing>
              <wp:anchor distT="0" distB="0" distL="114300" distR="114300" simplePos="0" relativeHeight="251729408" behindDoc="0" locked="0" layoutInCell="1" allowOverlap="1" wp14:anchorId="6A912FC8" wp14:editId="04CB835F">
                <wp:simplePos x="0" y="0"/>
                <wp:positionH relativeFrom="page">
                  <wp:posOffset>626745</wp:posOffset>
                </wp:positionH>
                <wp:positionV relativeFrom="page">
                  <wp:posOffset>831850</wp:posOffset>
                </wp:positionV>
                <wp:extent cx="6485890" cy="783590"/>
                <wp:effectExtent l="0" t="0" r="0" b="3810"/>
                <wp:wrapThrough wrapText="bothSides">
                  <wp:wrapPolygon edited="0">
                    <wp:start x="85" y="0"/>
                    <wp:lineTo x="85" y="21005"/>
                    <wp:lineTo x="21401" y="21005"/>
                    <wp:lineTo x="21401" y="0"/>
                    <wp:lineTo x="85" y="0"/>
                  </wp:wrapPolygon>
                </wp:wrapThrough>
                <wp:docPr id="19" name="Group 19"/>
                <wp:cNvGraphicFramePr/>
                <a:graphic xmlns:a="http://schemas.openxmlformats.org/drawingml/2006/main">
                  <a:graphicData uri="http://schemas.microsoft.com/office/word/2010/wordprocessingGroup">
                    <wpg:wgp>
                      <wpg:cNvGrpSpPr/>
                      <wpg:grpSpPr>
                        <a:xfrm>
                          <a:off x="0" y="0"/>
                          <a:ext cx="6485890" cy="783590"/>
                          <a:chOff x="0" y="0"/>
                          <a:chExt cx="6485890" cy="783590"/>
                        </a:xfrm>
                        <a:extLst>
                          <a:ext uri="{0CCBE362-F206-4b92-989A-16890622DB6E}">
                            <ma14:wrappingTextBoxFlag xmlns:ma14="http://schemas.microsoft.com/office/mac/drawingml/2011/main" val="1"/>
                          </a:ext>
                        </a:extLst>
                      </wpg:grpSpPr>
                      <wps:wsp>
                        <wps:cNvPr id="7" name="Text Box 361"/>
                        <wps:cNvSpPr txBox="1">
                          <a:spLocks noChangeArrowheads="1"/>
                        </wps:cNvSpPr>
                        <wps:spPr bwMode="auto">
                          <a:xfrm>
                            <a:off x="0" y="0"/>
                            <a:ext cx="6485890" cy="78359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6" name="Text Box 16"/>
                        <wps:cNvSpPr txBox="1"/>
                        <wps:spPr>
                          <a:xfrm>
                            <a:off x="91440" y="0"/>
                            <a:ext cx="6303010" cy="172720"/>
                          </a:xfrm>
                          <a:prstGeom prst="rect">
                            <a:avLst/>
                          </a:prstGeom>
                          <a:noFill/>
                          <a:ln>
                            <a:noFill/>
                          </a:ln>
                          <a:effectLst/>
                          <a:extLst>
                            <a:ext uri="{C572A759-6A51-4108-AA02-DFA0A04FC94B}">
                              <ma14:wrappingTextBoxFlag xmlns:ma14="http://schemas.microsoft.com/office/mac/drawingml/2011/main"/>
                            </a:ext>
                          </a:extLst>
                        </wps:spPr>
                        <wps:txbx id="18">
                          <w:txbxContent>
                            <w:p w14:paraId="7FFB57D2" w14:textId="35AC2767" w:rsidR="00B3375F" w:rsidRPr="00A62FD3" w:rsidRDefault="00B3375F" w:rsidP="009973F9">
                              <w:pPr>
                                <w:pStyle w:val="BoxText-Left"/>
                                <w:spacing w:after="40" w:line="240" w:lineRule="auto"/>
                                <w:jc w:val="both"/>
                                <w:rPr>
                                  <w:sz w:val="22"/>
                                  <w:szCs w:val="22"/>
                                </w:rPr>
                              </w:pPr>
                              <w:r>
                                <w:rPr>
                                  <w:sz w:val="22"/>
                                  <w:szCs w:val="22"/>
                                </w:rPr>
                                <w:t xml:space="preserve">Strain I </w:t>
                              </w:r>
                              <w:proofErr w:type="spellStart"/>
                              <w:r>
                                <w:rPr>
                                  <w:sz w:val="22"/>
                                  <w:szCs w:val="22"/>
                                </w:rPr>
                                <w:t>E.coli</w:t>
                              </w:r>
                              <w:proofErr w:type="spellEnd"/>
                              <w:r>
                                <w:rPr>
                                  <w:sz w:val="22"/>
                                  <w:szCs w:val="22"/>
                                </w:rPr>
                                <w:t xml:space="preserve"> was streptomycin resistant and strain II </w:t>
                              </w:r>
                              <w:proofErr w:type="spellStart"/>
                              <w:r>
                                <w:rPr>
                                  <w:sz w:val="22"/>
                                  <w:szCs w:val="22"/>
                                </w:rPr>
                                <w:t>E.coli</w:t>
                              </w:r>
                              <w:proofErr w:type="spellEnd"/>
                              <w:r>
                                <w:rPr>
                                  <w:sz w:val="22"/>
                                  <w:szCs w:val="22"/>
                                </w:rPr>
                                <w:t xml:space="preserve"> was ampicillin resistance.  We wanted to confirm resistance, so we plated both bacteria on plates the contained (1-LB) no antibiotic, (2-LB+str) streptomycin antibiotic, (3-LB+amp) ampicillin antibiotic, (4-LB+str+amp) streptomycin and ampicillin antibiotics.  </w:t>
                              </w:r>
                            </w:p>
                            <w:p w14:paraId="114DC676" w14:textId="77777777" w:rsidR="00B3375F" w:rsidRPr="00CA3DC9" w:rsidRDefault="00B3375F" w:rsidP="009973F9">
                              <w:pPr>
                                <w:pStyle w:val="BoxText-Left"/>
                                <w:spacing w:after="40" w:line="240" w:lineRule="auto"/>
                                <w:jc w:val="both"/>
                                <w:rPr>
                                  <w:sz w:val="8"/>
                                  <w:szCs w:val="8"/>
                                </w:rPr>
                              </w:pPr>
                            </w:p>
                            <w:p w14:paraId="55E18251" w14:textId="77777777" w:rsidR="00B3375F" w:rsidRPr="00BE486B" w:rsidRDefault="00B3375F" w:rsidP="00BC7A00">
                              <w:pPr>
                                <w:pStyle w:val="BoxText-Left"/>
                                <w:spacing w:line="240" w:lineRule="auto"/>
                                <w:jc w:val="both"/>
                                <w:rPr>
                                  <w:sz w:val="24"/>
                                </w:rPr>
                              </w:pPr>
                            </w:p>
                            <w:p w14:paraId="68C46612" w14:textId="77777777" w:rsidR="00B3375F" w:rsidRDefault="00B3375F" w:rsidP="00BC7A00">
                              <w:pPr>
                                <w:pStyle w:val="BoxText-Left"/>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171450"/>
                            <a:ext cx="6303010" cy="540385"/>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 o:spid="_x0000_s1063" style="position:absolute;left:0;text-align:left;margin-left:49.35pt;margin-top:65.5pt;width:510.7pt;height:61.7pt;z-index:251729408;mso-position-horizontal-relative:page;mso-position-vertical-relative:page" coordsize="6485890,7835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" mv:complextextbox="1">
                <v:shape id="Text Box 361" o:spid="_x0000_s1064" type="#_x0000_t202" style="position:absolute;width:6485890;height:783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CUFbwwAA&#10;ANoAAAAPAAAAZHJzL2Rvd25yZXYueG1sRI9Ba8JAFITvBf/D8gQvxWzqITWpq4gQKNJL1R/wyD6T&#10;pdm3Ibsm0V/vFgo9DjPzDbPZTbYVA/XeOFbwlqQgiCunDdcKLudyuQbhA7LG1jEpuJOH3Xb2ssFC&#10;u5G/aTiFWkQI+wIVNCF0hZS+asiiT1xHHL2r6y2GKPta6h7HCLetXKVpJi0ajgsNdnRoqPo53ayC&#10;cno8zDHLcs6/yteqLe8+NQelFvNp/wEi0BT+w3/tT63gHX6vxBsgt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CUFbwwAAANoAAAAPAAAAAAAAAAAAAAAAAJcCAABkcnMvZG93&#10;bnJldi54bWxQSwUGAAAAAAQABAD1AAAAhwMAAAAA&#10;" mv:complextextbox="1" filled="f" fillcolor="#b3cfff" stroked="f" strokecolor="#b3cfff" strokeweight="1.5pt">
                  <v:fill color2="#3f80cd" focus="100%" type="gradient">
                    <o:fill v:ext="view" type="gradientUnscaled"/>
                  </v:fill>
                  <v:textbox inset=",0,,0"/>
                </v:shape>
                <v:shape id="Text Box 16" o:spid="_x0000_s1065" type="#_x0000_t202" style="position:absolute;left:91440;width:630301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_x0000_s1066" inset="0,0,0,0">
                    <w:txbxContent>
                      <w:p w14:paraId="7FFB57D2" w14:textId="35AC2767" w:rsidR="00B3375F" w:rsidRPr="00A62FD3" w:rsidRDefault="00B3375F" w:rsidP="009973F9">
                        <w:pPr>
                          <w:pStyle w:val="BoxText-Left"/>
                          <w:spacing w:after="40" w:line="240" w:lineRule="auto"/>
                          <w:jc w:val="both"/>
                          <w:rPr>
                            <w:sz w:val="22"/>
                            <w:szCs w:val="22"/>
                          </w:rPr>
                        </w:pPr>
                        <w:r>
                          <w:rPr>
                            <w:sz w:val="22"/>
                            <w:szCs w:val="22"/>
                          </w:rPr>
                          <w:t xml:space="preserve">Strain I </w:t>
                        </w:r>
                        <w:proofErr w:type="spellStart"/>
                        <w:r>
                          <w:rPr>
                            <w:sz w:val="22"/>
                            <w:szCs w:val="22"/>
                          </w:rPr>
                          <w:t>E.coli</w:t>
                        </w:r>
                        <w:proofErr w:type="spellEnd"/>
                        <w:r>
                          <w:rPr>
                            <w:sz w:val="22"/>
                            <w:szCs w:val="22"/>
                          </w:rPr>
                          <w:t xml:space="preserve"> was streptomycin resistant and strain II </w:t>
                        </w:r>
                        <w:proofErr w:type="spellStart"/>
                        <w:r>
                          <w:rPr>
                            <w:sz w:val="22"/>
                            <w:szCs w:val="22"/>
                          </w:rPr>
                          <w:t>E.coli</w:t>
                        </w:r>
                        <w:proofErr w:type="spellEnd"/>
                        <w:r>
                          <w:rPr>
                            <w:sz w:val="22"/>
                            <w:szCs w:val="22"/>
                          </w:rPr>
                          <w:t xml:space="preserve"> was ampicillin resistance.  We wanted to confirm resistance, so we plated both bacteria on plates the contained (1-LB) no antibiotic, (2-LB+str) streptomycin antibiotic, (3-LB+amp) ampicillin antibiotic, (4-LB+str+amp) streptomycin and ampicillin antibiotics.  </w:t>
                        </w:r>
                      </w:p>
                      <w:p w14:paraId="114DC676" w14:textId="77777777" w:rsidR="00B3375F" w:rsidRPr="00CA3DC9" w:rsidRDefault="00B3375F" w:rsidP="009973F9">
                        <w:pPr>
                          <w:pStyle w:val="BoxText-Left"/>
                          <w:spacing w:after="40" w:line="240" w:lineRule="auto"/>
                          <w:jc w:val="both"/>
                          <w:rPr>
                            <w:sz w:val="8"/>
                            <w:szCs w:val="8"/>
                          </w:rPr>
                        </w:pPr>
                      </w:p>
                      <w:p w14:paraId="55E18251" w14:textId="77777777" w:rsidR="00B3375F" w:rsidRPr="00BE486B" w:rsidRDefault="00B3375F" w:rsidP="00BC7A00">
                        <w:pPr>
                          <w:pStyle w:val="BoxText-Left"/>
                          <w:spacing w:line="240" w:lineRule="auto"/>
                          <w:jc w:val="both"/>
                          <w:rPr>
                            <w:sz w:val="24"/>
                          </w:rPr>
                        </w:pPr>
                      </w:p>
                      <w:p w14:paraId="68C46612" w14:textId="77777777" w:rsidR="00B3375F" w:rsidRDefault="00B3375F" w:rsidP="00BC7A00">
                        <w:pPr>
                          <w:pStyle w:val="BoxText-Left"/>
                          <w:jc w:val="both"/>
                        </w:pPr>
                      </w:p>
                    </w:txbxContent>
                  </v:textbox>
                </v:shape>
                <v:shape id="_x0000_s1066" type="#_x0000_t202" style="position:absolute;left:91440;top:171450;width:6303010;height:540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inset="0,0,0,0">
                    <w:txbxContent/>
                  </v:textbox>
                </v:shape>
                <w10:wrap type="through" anchorx="page" anchory="page"/>
              </v:group>
            </w:pict>
          </mc:Fallback>
        </mc:AlternateContent>
      </w:r>
      <w:r w:rsidR="00370489">
        <w:rPr>
          <w:noProof/>
        </w:rPr>
        <mc:AlternateContent>
          <mc:Choice Requires="wps">
            <w:drawing>
              <wp:anchor distT="0" distB="0" distL="114300" distR="114300" simplePos="0" relativeHeight="251787776" behindDoc="0" locked="0" layoutInCell="1" allowOverlap="1" wp14:anchorId="219C5D47" wp14:editId="0596077B">
                <wp:simplePos x="0" y="0"/>
                <wp:positionH relativeFrom="page">
                  <wp:posOffset>6581140</wp:posOffset>
                </wp:positionH>
                <wp:positionV relativeFrom="page">
                  <wp:posOffset>8956040</wp:posOffset>
                </wp:positionV>
                <wp:extent cx="868680" cy="855980"/>
                <wp:effectExtent l="0" t="25400" r="20320" b="7620"/>
                <wp:wrapTight wrapText="bothSides">
                  <wp:wrapPolygon edited="0">
                    <wp:start x="3135" y="1796"/>
                    <wp:lineTo x="-3475" y="5614"/>
                    <wp:lineTo x="2903" y="19569"/>
                    <wp:lineTo x="9612" y="22063"/>
                    <wp:lineTo x="11597" y="21836"/>
                    <wp:lineTo x="17326" y="19139"/>
                    <wp:lineTo x="17899" y="18869"/>
                    <wp:lineTo x="19352" y="17479"/>
                    <wp:lineTo x="21851" y="9237"/>
                    <wp:lineTo x="18663" y="2259"/>
                    <wp:lineTo x="11995" y="-1667"/>
                    <wp:lineTo x="9437" y="-1170"/>
                    <wp:lineTo x="3135" y="1796"/>
                  </wp:wrapPolygon>
                </wp:wrapTight>
                <wp:docPr id="17"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92915">
                          <a:off x="0" y="0"/>
                          <a:ext cx="868680" cy="855980"/>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val="1"/>
                          </a:ext>
                        </a:extLst>
                      </wps:spPr>
                      <wps:txbx>
                        <w:txbxContent>
                          <w:p w14:paraId="028845A1" w14:textId="77777777" w:rsidR="00B3375F" w:rsidRPr="003C568E" w:rsidRDefault="00B3375F"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67" type="#_x0000_t60" style="position:absolute;left:0;text-align:left;margin-left:518.2pt;margin-top:705.2pt;width:68.4pt;height:67.4pt;rotation:1630661fd;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" adj="1780" fillcolor="#ff6700 [3206]" stroked="f" strokecolor="#b3cfff" strokeweight="1.5pt">
                <v:stroke o:forcedash="t"/>
                <v:shadow opacity="42597f" mv:blur="38100f" offset="0,2pt"/>
                <o:lock v:ext="edit" aspectratio="t"/>
                <v:textbox inset="0,0,0,0">
                  <w:txbxContent>
                    <w:p w14:paraId="028845A1" w14:textId="77777777" w:rsidR="00B3375F" w:rsidRPr="003C568E" w:rsidRDefault="00B3375F"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v:textbox>
                <w10:wrap type="tight" anchorx="page" anchory="page"/>
              </v:shape>
            </w:pict>
          </mc:Fallback>
        </mc:AlternateContent>
      </w:r>
      <w:r w:rsidR="00370489">
        <w:rPr>
          <w:noProof/>
        </w:rPr>
        <mc:AlternateContent>
          <mc:Choice Requires="wps">
            <w:drawing>
              <wp:anchor distT="0" distB="0" distL="114300" distR="114300" simplePos="0" relativeHeight="251731456" behindDoc="0" locked="0" layoutInCell="1" allowOverlap="1" wp14:anchorId="62CC9980" wp14:editId="67A9BB52">
                <wp:simplePos x="0" y="0"/>
                <wp:positionH relativeFrom="page">
                  <wp:posOffset>1813560</wp:posOffset>
                </wp:positionH>
                <wp:positionV relativeFrom="page">
                  <wp:posOffset>547370</wp:posOffset>
                </wp:positionV>
                <wp:extent cx="4554220" cy="286385"/>
                <wp:effectExtent l="0" t="0" r="0" b="18415"/>
                <wp:wrapThrough wrapText="bothSides">
                  <wp:wrapPolygon edited="0">
                    <wp:start x="120" y="0"/>
                    <wp:lineTo x="120" y="21073"/>
                    <wp:lineTo x="21323" y="21073"/>
                    <wp:lineTo x="21323" y="0"/>
                    <wp:lineTo x="120" y="0"/>
                  </wp:wrapPolygon>
                </wp:wrapThrough>
                <wp:docPr id="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28638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6BA74D3" w14:textId="13245269" w:rsidR="00B3375F" w:rsidRPr="001B707C" w:rsidRDefault="00B3375F" w:rsidP="009973F9">
                            <w:pPr>
                              <w:pStyle w:val="Boxheading-medium"/>
                              <w:jc w:val="center"/>
                              <w:rPr>
                                <w:b/>
                                <w:sz w:val="36"/>
                                <w:szCs w:val="36"/>
                              </w:rPr>
                            </w:pPr>
                            <w:r w:rsidRPr="001B707C">
                              <w:rPr>
                                <w:b/>
                                <w:sz w:val="36"/>
                                <w:szCs w:val="36"/>
                              </w:rPr>
                              <w:t>Day 1 – Prepare Confirmation Plates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142.8pt;margin-top:43.1pt;width:358.6pt;height:22.5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" filled="f" fillcolor="#b3cfff" stroked="f" strokecolor="#b3cfff" strokeweight="1.5pt">
                <v:fill color2="#3f80cd" focus="100%" type="gradient">
                  <o:fill v:ext="view" type="gradientUnscaled"/>
                </v:fill>
                <v:textbox inset=",0,,0">
                  <w:txbxContent>
                    <w:p w14:paraId="16BA74D3" w14:textId="13245269" w:rsidR="00B3375F" w:rsidRPr="001B707C" w:rsidRDefault="00B3375F" w:rsidP="009973F9">
                      <w:pPr>
                        <w:pStyle w:val="Boxheading-medium"/>
                        <w:jc w:val="center"/>
                        <w:rPr>
                          <w:b/>
                          <w:sz w:val="36"/>
                          <w:szCs w:val="36"/>
                        </w:rPr>
                      </w:pPr>
                      <w:r w:rsidRPr="001B707C">
                        <w:rPr>
                          <w:b/>
                          <w:sz w:val="36"/>
                          <w:szCs w:val="36"/>
                        </w:rPr>
                        <w:t>Day 1 – Prepare Confirmation Plates</w:t>
                      </w:r>
                    </w:p>
                  </w:txbxContent>
                </v:textbox>
                <w10:wrap type="through" anchorx="page" anchory="page"/>
              </v:shape>
            </w:pict>
          </mc:Fallback>
        </mc:AlternateContent>
      </w:r>
      <w:r w:rsidR="00AF1CA2">
        <w:rPr>
          <w:noProof/>
        </w:rPr>
        <mc:AlternateContent>
          <mc:Choice Requires="wps">
            <w:drawing>
              <wp:anchor distT="0" distB="0" distL="114300" distR="114300" simplePos="0" relativeHeight="251647488" behindDoc="0" locked="0" layoutInCell="1" allowOverlap="1" wp14:anchorId="7947CFB6" wp14:editId="39847057">
                <wp:simplePos x="0" y="0"/>
                <wp:positionH relativeFrom="page">
                  <wp:posOffset>4330065</wp:posOffset>
                </wp:positionH>
                <wp:positionV relativeFrom="page">
                  <wp:posOffset>547370</wp:posOffset>
                </wp:positionV>
                <wp:extent cx="2985135" cy="780415"/>
                <wp:effectExtent l="0" t="0" r="0" b="6985"/>
                <wp:wrapThrough wrapText="bothSides">
                  <wp:wrapPolygon edited="0">
                    <wp:start x="184" y="0"/>
                    <wp:lineTo x="184" y="21090"/>
                    <wp:lineTo x="21136" y="21090"/>
                    <wp:lineTo x="21136" y="0"/>
                    <wp:lineTo x="184" y="0"/>
                  </wp:wrapPolygon>
                </wp:wrapThrough>
                <wp:docPr id="2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8041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642DE69" w14:textId="28552DE5" w:rsidR="00B3375F" w:rsidRPr="00AF1CA2" w:rsidRDefault="00B3375F" w:rsidP="00AF1CA2">
                            <w:pPr>
                              <w:pStyle w:val="Heading4"/>
                              <w:jc w:val="center"/>
                              <w:rPr>
                                <w:sz w:val="32"/>
                                <w:szCs w:val="32"/>
                              </w:rPr>
                            </w:pPr>
                            <w:r>
                              <w:rPr>
                                <w:sz w:val="32"/>
                                <w:szCs w:val="32"/>
                              </w:rPr>
                              <w:t xml:space="preserve">Ever </w:t>
                            </w:r>
                            <w:proofErr w:type="gramStart"/>
                            <w:r>
                              <w:rPr>
                                <w:sz w:val="32"/>
                                <w:szCs w:val="32"/>
                              </w:rPr>
                              <w:t>wonder</w:t>
                            </w:r>
                            <w:proofErr w:type="gramEnd"/>
                            <w:r>
                              <w:rPr>
                                <w:sz w:val="32"/>
                                <w:szCs w:val="32"/>
                              </w:rPr>
                              <w:t xml:space="preserve"> what happens when you don’t take all your antibiotic?</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69" type="#_x0000_t202" style="position:absolute;left:0;text-align:left;margin-left:340.95pt;margin-top:43.1pt;width:235.05pt;height:61.4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" filled="f" fillcolor="#b3cfff" stroked="f" strokecolor="#b3cfff" strokeweight="1.5pt">
                <v:fill color2="#3f80cd" focus="100%" type="gradient">
                  <o:fill v:ext="view" type="gradientUnscaled"/>
                </v:fill>
                <v:textbox inset=",0,,0">
                  <w:txbxContent>
                    <w:p w14:paraId="6642DE69" w14:textId="28552DE5" w:rsidR="00B3375F" w:rsidRPr="00AF1CA2" w:rsidRDefault="00B3375F" w:rsidP="00AF1CA2">
                      <w:pPr>
                        <w:pStyle w:val="Heading4"/>
                        <w:jc w:val="center"/>
                        <w:rPr>
                          <w:sz w:val="32"/>
                          <w:szCs w:val="32"/>
                        </w:rPr>
                      </w:pPr>
                      <w:r>
                        <w:rPr>
                          <w:sz w:val="32"/>
                          <w:szCs w:val="32"/>
                        </w:rPr>
                        <w:t xml:space="preserve">Ever </w:t>
                      </w:r>
                      <w:proofErr w:type="gramStart"/>
                      <w:r>
                        <w:rPr>
                          <w:sz w:val="32"/>
                          <w:szCs w:val="32"/>
                        </w:rPr>
                        <w:t>wonder</w:t>
                      </w:r>
                      <w:proofErr w:type="gramEnd"/>
                      <w:r>
                        <w:rPr>
                          <w:sz w:val="32"/>
                          <w:szCs w:val="32"/>
                        </w:rPr>
                        <w:t xml:space="preserve"> what happens when you don’t take all your antibiotic?</w:t>
                      </w:r>
                    </w:p>
                  </w:txbxContent>
                </v:textbox>
                <w10:wrap type="through" anchorx="page" anchory="page"/>
              </v:shape>
            </w:pict>
          </mc:Fallback>
        </mc:AlternateContent>
      </w:r>
    </w:p>
    <w:sectPr w:rsidR="00DB089A" w:rsidSect="00A050F9">
      <w:headerReference w:type="default" r:id="rId27"/>
      <w:footerReference w:type="default" r:id="rId28"/>
      <w:headerReference w:type="first" r:id="rId29"/>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699549" w14:textId="77777777" w:rsidR="009D2B91" w:rsidRDefault="009D2B91">
      <w:r>
        <w:separator/>
      </w:r>
    </w:p>
  </w:endnote>
  <w:endnote w:type="continuationSeparator" w:id="0">
    <w:p w14:paraId="18A0F51D" w14:textId="77777777" w:rsidR="009D2B91" w:rsidRDefault="009D2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46DF8" w14:textId="77777777" w:rsidR="00B3375F" w:rsidRDefault="00B3375F">
    <w:pPr>
      <w:pStyle w:val="Footer"/>
    </w:pPr>
    <w:r>
      <w:rPr>
        <w:noProof/>
      </w:rPr>
      <mc:AlternateContent>
        <mc:Choice Requires="wps">
          <w:drawing>
            <wp:anchor distT="0" distB="0" distL="114300" distR="114300" simplePos="0" relativeHeight="251659265" behindDoc="0" locked="0" layoutInCell="1" allowOverlap="1" wp14:anchorId="4829AA10" wp14:editId="016E0D7F">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6F9402E9" w14:textId="77777777" w:rsidR="00B3375F" w:rsidRDefault="00B3375F" w:rsidP="00A050F9">
                          <w:pPr>
                            <w:pStyle w:val="Page"/>
                          </w:pPr>
                          <w:r>
                            <w:fldChar w:fldCharType="begin"/>
                          </w:r>
                          <w:r>
                            <w:instrText xml:space="preserve"> PAGE  \* MERGEFORMAT </w:instrText>
                          </w:r>
                          <w:r>
                            <w:fldChar w:fldCharType="separate"/>
                          </w:r>
                          <w:r w:rsidR="009D2B91">
                            <w:rPr>
                              <w:noProof/>
                            </w:rPr>
                            <w:t>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70"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style="mso-next-textbox:#_x0000_s1029" inset=",0,,0">
                <w:txbxContent>
                  <w:p w14:paraId="6F9402E9" w14:textId="77777777" w:rsidR="00B3375F" w:rsidRDefault="00B3375F" w:rsidP="00A050F9">
                    <w:pPr>
                      <w:pStyle w:val="Page"/>
                    </w:pPr>
                    <w:r>
                      <w:fldChar w:fldCharType="begin"/>
                    </w:r>
                    <w:r>
                      <w:instrText xml:space="preserve"> PAGE  \* MERGEFORMAT </w:instrText>
                    </w:r>
                    <w:r>
                      <w:fldChar w:fldCharType="separate"/>
                    </w:r>
                    <w:r w:rsidR="009D2B91">
                      <w:rPr>
                        <w:noProof/>
                      </w:rPr>
                      <w:t>2</w:t>
                    </w:r>
                    <w:r>
                      <w:rP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6213B" w14:textId="77777777" w:rsidR="009D2B91" w:rsidRDefault="009D2B91">
      <w:r>
        <w:separator/>
      </w:r>
    </w:p>
  </w:footnote>
  <w:footnote w:type="continuationSeparator" w:id="0">
    <w:p w14:paraId="18CB80DA" w14:textId="77777777" w:rsidR="009D2B91" w:rsidRDefault="009D2B9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D21D7" w14:textId="77777777" w:rsidR="00B3375F" w:rsidRDefault="00B3375F">
    <w:pPr>
      <w:pStyle w:val="Header"/>
    </w:pPr>
    <w:r>
      <w:rPr>
        <w:noProof/>
      </w:rPr>
      <mc:AlternateContent>
        <mc:Choice Requires="wps">
          <w:drawing>
            <wp:anchor distT="0" distB="0" distL="114300" distR="114300" simplePos="0" relativeHeight="251659264" behindDoc="0" locked="0" layoutInCell="0" allowOverlap="1" wp14:anchorId="19BB0140" wp14:editId="362BC4CD">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94c600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C54C2" w14:textId="77777777" w:rsidR="00B3375F" w:rsidRDefault="00B3375F">
    <w:pPr>
      <w:pStyle w:val="Header"/>
    </w:pPr>
    <w:r>
      <w:rPr>
        <w:noProof/>
      </w:rPr>
      <mc:AlternateContent>
        <mc:Choice Requires="wps">
          <w:drawing>
            <wp:anchor distT="0" distB="0" distL="114300" distR="114300" simplePos="0" relativeHeight="251658240" behindDoc="0" locked="0" layoutInCell="0" allowOverlap="1" wp14:anchorId="760860E7" wp14:editId="3A7A7EB9">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94c600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2368760B"/>
    <w:multiLevelType w:val="hybridMultilevel"/>
    <w:tmpl w:val="CF3C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0B3F96"/>
    <w:multiLevelType w:val="hybridMultilevel"/>
    <w:tmpl w:val="60004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F663C8"/>
    <w:rsid w:val="000151B4"/>
    <w:rsid w:val="000435EF"/>
    <w:rsid w:val="00044AD2"/>
    <w:rsid w:val="000C42F3"/>
    <w:rsid w:val="00130277"/>
    <w:rsid w:val="00140482"/>
    <w:rsid w:val="00184F7F"/>
    <w:rsid w:val="001975EB"/>
    <w:rsid w:val="001A1D24"/>
    <w:rsid w:val="001B707C"/>
    <w:rsid w:val="001B7839"/>
    <w:rsid w:val="00226F19"/>
    <w:rsid w:val="00236898"/>
    <w:rsid w:val="002700DA"/>
    <w:rsid w:val="00272BF3"/>
    <w:rsid w:val="002838E2"/>
    <w:rsid w:val="002C27C4"/>
    <w:rsid w:val="002C4A88"/>
    <w:rsid w:val="002E7A59"/>
    <w:rsid w:val="00302A6F"/>
    <w:rsid w:val="00316EFD"/>
    <w:rsid w:val="003336B4"/>
    <w:rsid w:val="0036338B"/>
    <w:rsid w:val="00370489"/>
    <w:rsid w:val="003B481B"/>
    <w:rsid w:val="003C568E"/>
    <w:rsid w:val="003C6707"/>
    <w:rsid w:val="003C6760"/>
    <w:rsid w:val="003E27FD"/>
    <w:rsid w:val="003E5899"/>
    <w:rsid w:val="00430D9C"/>
    <w:rsid w:val="00434645"/>
    <w:rsid w:val="00472340"/>
    <w:rsid w:val="00526F0B"/>
    <w:rsid w:val="005471BF"/>
    <w:rsid w:val="00571B1C"/>
    <w:rsid w:val="00576ADA"/>
    <w:rsid w:val="00576B7C"/>
    <w:rsid w:val="005774C3"/>
    <w:rsid w:val="00594CE2"/>
    <w:rsid w:val="005C6B41"/>
    <w:rsid w:val="005E30B1"/>
    <w:rsid w:val="005E3157"/>
    <w:rsid w:val="005F58CA"/>
    <w:rsid w:val="005F7D49"/>
    <w:rsid w:val="00600936"/>
    <w:rsid w:val="00635118"/>
    <w:rsid w:val="0067057D"/>
    <w:rsid w:val="006B3361"/>
    <w:rsid w:val="00727EDC"/>
    <w:rsid w:val="00753D6E"/>
    <w:rsid w:val="007E429B"/>
    <w:rsid w:val="00857CD6"/>
    <w:rsid w:val="00877C54"/>
    <w:rsid w:val="008C000A"/>
    <w:rsid w:val="008E3BEC"/>
    <w:rsid w:val="009973F9"/>
    <w:rsid w:val="009A1E42"/>
    <w:rsid w:val="009A42B5"/>
    <w:rsid w:val="009D2B91"/>
    <w:rsid w:val="009F65DE"/>
    <w:rsid w:val="00A050F9"/>
    <w:rsid w:val="00A10F33"/>
    <w:rsid w:val="00A361CF"/>
    <w:rsid w:val="00A62FD3"/>
    <w:rsid w:val="00AB3B52"/>
    <w:rsid w:val="00AE04C3"/>
    <w:rsid w:val="00AF1CA2"/>
    <w:rsid w:val="00B3375F"/>
    <w:rsid w:val="00B47F52"/>
    <w:rsid w:val="00B63B84"/>
    <w:rsid w:val="00B67844"/>
    <w:rsid w:val="00B715BC"/>
    <w:rsid w:val="00B82996"/>
    <w:rsid w:val="00B863B5"/>
    <w:rsid w:val="00BA20AF"/>
    <w:rsid w:val="00BB3BC8"/>
    <w:rsid w:val="00BC7A00"/>
    <w:rsid w:val="00BE486B"/>
    <w:rsid w:val="00C00863"/>
    <w:rsid w:val="00C019F3"/>
    <w:rsid w:val="00C15271"/>
    <w:rsid w:val="00C47AD3"/>
    <w:rsid w:val="00C57849"/>
    <w:rsid w:val="00C62723"/>
    <w:rsid w:val="00C70EE0"/>
    <w:rsid w:val="00C8652B"/>
    <w:rsid w:val="00CA3DC9"/>
    <w:rsid w:val="00CC1647"/>
    <w:rsid w:val="00D101B9"/>
    <w:rsid w:val="00D1166B"/>
    <w:rsid w:val="00D25547"/>
    <w:rsid w:val="00D41858"/>
    <w:rsid w:val="00D47940"/>
    <w:rsid w:val="00D52D50"/>
    <w:rsid w:val="00D652BC"/>
    <w:rsid w:val="00DB089A"/>
    <w:rsid w:val="00DD2C6A"/>
    <w:rsid w:val="00E147B9"/>
    <w:rsid w:val="00EF40BC"/>
    <w:rsid w:val="00F11B8F"/>
    <w:rsid w:val="00F50812"/>
    <w:rsid w:val="00F663C8"/>
    <w:rsid w:val="00F75476"/>
    <w:rsid w:val="00F94AF5"/>
    <w:rsid w:val="00FA5DF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21BF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71685A" w:themeColor="accent2"/>
      <w:sz w:val="48"/>
      <w:szCs w:val="32"/>
    </w:rPr>
  </w:style>
  <w:style w:type="paragraph" w:styleId="Heading2">
    <w:name w:val="heading 2"/>
    <w:basedOn w:val="Normal"/>
    <w:link w:val="Heading2Char"/>
    <w:rsid w:val="0062519F"/>
    <w:pPr>
      <w:outlineLvl w:val="1"/>
    </w:pPr>
    <w:rPr>
      <w:bCs/>
      <w:color w:val="3E3D2D"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71685A"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71685A"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6700" w:themeColor="accent3"/>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3E3D2D"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71685A"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67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71685A"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71685A"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94C600" w:themeColor="accent1"/>
      <w:sz w:val="20"/>
    </w:rPr>
  </w:style>
  <w:style w:type="character" w:styleId="Hyperlink">
    <w:name w:val="Hyperlink"/>
    <w:basedOn w:val="DefaultParagraphFont"/>
    <w:rsid w:val="00236898"/>
    <w:rPr>
      <w:color w:val="E6820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71685A" w:themeColor="accent2"/>
      <w:sz w:val="48"/>
      <w:szCs w:val="32"/>
    </w:rPr>
  </w:style>
  <w:style w:type="paragraph" w:styleId="Heading2">
    <w:name w:val="heading 2"/>
    <w:basedOn w:val="Normal"/>
    <w:link w:val="Heading2Char"/>
    <w:rsid w:val="0062519F"/>
    <w:pPr>
      <w:outlineLvl w:val="1"/>
    </w:pPr>
    <w:rPr>
      <w:bCs/>
      <w:color w:val="3E3D2D"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71685A"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71685A"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6700" w:themeColor="accent3"/>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3E3D2D"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71685A"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67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71685A"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71685A"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94C600" w:themeColor="accent1"/>
      <w:sz w:val="20"/>
    </w:rPr>
  </w:style>
  <w:style w:type="character" w:styleId="Hyperlink">
    <w:name w:val="Hyperlink"/>
    <w:basedOn w:val="DefaultParagraphFont"/>
    <w:rsid w:val="00236898"/>
    <w:rPr>
      <w:color w:val="E682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145657">
      <w:bodyDiv w:val="1"/>
      <w:marLeft w:val="0"/>
      <w:marRight w:val="0"/>
      <w:marTop w:val="0"/>
      <w:marBottom w:val="0"/>
      <w:divBdr>
        <w:top w:val="none" w:sz="0" w:space="0" w:color="auto"/>
        <w:left w:val="none" w:sz="0" w:space="0" w:color="auto"/>
        <w:bottom w:val="none" w:sz="0" w:space="0" w:color="auto"/>
        <w:right w:val="none" w:sz="0" w:space="0" w:color="auto"/>
      </w:divBdr>
    </w:div>
    <w:div w:id="16492894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header" Target="head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1.bp.blogspot.com/_IwrVxMXC70o/TGQDzOXeGzI/AAAAAAAAA2U/6TAzEaf3ywQ/s1600/PLTW.jpg" TargetMode="Externa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41</TotalTime>
  <Pages>2</Pages>
  <Words>7</Words>
  <Characters>42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Verrochi</dc:creator>
  <cp:keywords/>
  <dc:description/>
  <cp:lastModifiedBy>Michelle Verrochi</cp:lastModifiedBy>
  <cp:revision>5</cp:revision>
  <cp:lastPrinted>2012-09-11T21:51:00Z</cp:lastPrinted>
  <dcterms:created xsi:type="dcterms:W3CDTF">2012-09-11T18:09:00Z</dcterms:created>
  <dcterms:modified xsi:type="dcterms:W3CDTF">2012-09-16T14:28:00Z</dcterms:modified>
  <cp:category/>
</cp:coreProperties>
</file>