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7077B" w14:textId="495D0E06" w:rsidR="00DB089A" w:rsidRDefault="00C70EE0" w:rsidP="00857CD6">
      <w:pPr>
        <w:jc w:val="center"/>
      </w:pPr>
      <w:r>
        <w:rPr>
          <w:noProof/>
        </w:rPr>
        <w:drawing>
          <wp:anchor distT="0" distB="0" distL="114300" distR="114300" simplePos="0" relativeHeight="251750912" behindDoc="0" locked="0" layoutInCell="1" allowOverlap="1" wp14:anchorId="7C52AEF2" wp14:editId="4146A810">
            <wp:simplePos x="0" y="0"/>
            <wp:positionH relativeFrom="page">
              <wp:posOffset>4305935</wp:posOffset>
            </wp:positionH>
            <wp:positionV relativeFrom="page">
              <wp:posOffset>4664710</wp:posOffset>
            </wp:positionV>
            <wp:extent cx="3047365" cy="1713230"/>
            <wp:effectExtent l="127000" t="228600" r="127635" b="217170"/>
            <wp:wrapThrough wrapText="bothSides">
              <wp:wrapPolygon edited="0">
                <wp:start x="-461" y="-111"/>
                <wp:lineTo x="-496" y="10577"/>
                <wp:lineTo x="-201" y="20856"/>
                <wp:lineTo x="16605" y="21683"/>
                <wp:lineTo x="16783" y="21637"/>
                <wp:lineTo x="20424" y="21666"/>
                <wp:lineTo x="20602" y="21619"/>
                <wp:lineTo x="21849" y="21297"/>
                <wp:lineTo x="22028" y="21250"/>
                <wp:lineTo x="21774" y="4812"/>
                <wp:lineTo x="21537" y="-305"/>
                <wp:lineTo x="21304" y="-3157"/>
                <wp:lineTo x="12036" y="-3023"/>
                <wp:lineTo x="1499" y="-618"/>
                <wp:lineTo x="-461" y="-111"/>
              </wp:wrapPolygon>
            </wp:wrapThrough>
            <wp:docPr id="757" name="Picture 757" descr="Macintosh HD:Users:verrochi:Desktop:Project Lead The Way:Medical Interventions:Unit 1 - How To Fight Infection:Unit 1 Pictures:1.1.5 Elisa L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errochi:Desktop:Project Lead The Way:Medical Interventions:Unit 1 - How To Fight Infection:Unit 1 Pictures:1.1.5 Elisa Lab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496848">
                      <a:off x="0" y="0"/>
                      <a:ext cx="304736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4768" behindDoc="0" locked="0" layoutInCell="1" allowOverlap="1" wp14:anchorId="0538AD43" wp14:editId="32615E61">
                <wp:simplePos x="0" y="0"/>
                <wp:positionH relativeFrom="page">
                  <wp:posOffset>4349750</wp:posOffset>
                </wp:positionH>
                <wp:positionV relativeFrom="page">
                  <wp:posOffset>6454775</wp:posOffset>
                </wp:positionV>
                <wp:extent cx="2668905" cy="949325"/>
                <wp:effectExtent l="25400" t="203200" r="48895" b="193675"/>
                <wp:wrapThrough wrapText="bothSides">
                  <wp:wrapPolygon edited="0">
                    <wp:start x="86" y="-35"/>
                    <wp:lineTo x="-59" y="15829"/>
                    <wp:lineTo x="166" y="19825"/>
                    <wp:lineTo x="18751" y="20893"/>
                    <wp:lineTo x="19019" y="21944"/>
                    <wp:lineTo x="21252" y="20947"/>
                    <wp:lineTo x="21078" y="10492"/>
                    <wp:lineTo x="21052" y="-4711"/>
                    <wp:lineTo x="13347" y="-4783"/>
                    <wp:lineTo x="1710" y="-760"/>
                    <wp:lineTo x="86" y="-35"/>
                  </wp:wrapPolygon>
                </wp:wrapThrough>
                <wp:docPr id="10" name="Text Box 10"/>
                <wp:cNvGraphicFramePr/>
                <a:graphic xmlns:a="http://schemas.openxmlformats.org/drawingml/2006/main">
                  <a:graphicData uri="http://schemas.microsoft.com/office/word/2010/wordprocessingShape">
                    <wps:wsp>
                      <wps:cNvSpPr txBox="1"/>
                      <wps:spPr>
                        <a:xfrm rot="541204">
                          <a:off x="0" y="0"/>
                          <a:ext cx="2668905" cy="9493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6182C3" w14:textId="52E332E5" w:rsidR="00C70EE0" w:rsidRPr="00857CD6" w:rsidRDefault="00C70EE0">
                            <w:pPr>
                              <w:rPr>
                                <w:sz w:val="20"/>
                                <w:szCs w:val="20"/>
                              </w:rPr>
                            </w:pPr>
                            <w:r w:rsidRPr="00857CD6">
                              <w:rPr>
                                <w:sz w:val="20"/>
                                <w:szCs w:val="20"/>
                              </w:rPr>
                              <w:t>The pictures feature students performing an ELISA test to determine which patients have bacterial meningitis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342.5pt;margin-top:508.25pt;width:210.15pt;height:74.75pt;rotation:591139fd;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" mv:complextextbox="1" filled="f" stroked="f">
                <v:textbox>
                  <w:txbxContent>
                    <w:p w14:paraId="226182C3" w14:textId="52E332E5" w:rsidR="00C70EE0" w:rsidRPr="00857CD6" w:rsidRDefault="00C70EE0">
                      <w:pPr>
                        <w:rPr>
                          <w:sz w:val="20"/>
                          <w:szCs w:val="20"/>
                        </w:rPr>
                      </w:pPr>
                      <w:r w:rsidRPr="00857CD6">
                        <w:rPr>
                          <w:sz w:val="20"/>
                          <w:szCs w:val="20"/>
                        </w:rPr>
                        <w:t>The pictures feature students performing an ELISA test to determine which patients have bacterial meningitis</w:t>
                      </w:r>
                    </w:p>
                  </w:txbxContent>
                </v:textbox>
                <w10:wrap type="through" anchorx="page" anchory="page"/>
              </v:shape>
            </w:pict>
          </mc:Fallback>
        </mc:AlternateContent>
      </w:r>
      <w:r>
        <w:rPr>
          <w:noProof/>
        </w:rPr>
        <mc:AlternateContent>
          <mc:Choice Requires="wps">
            <w:drawing>
              <wp:anchor distT="0" distB="0" distL="114300" distR="114300" simplePos="0" relativeHeight="251638272" behindDoc="0" locked="0" layoutInCell="1" allowOverlap="1" wp14:anchorId="16FE24C7" wp14:editId="1870B4F0">
                <wp:simplePos x="0" y="0"/>
                <wp:positionH relativeFrom="page">
                  <wp:posOffset>548640</wp:posOffset>
                </wp:positionH>
                <wp:positionV relativeFrom="page">
                  <wp:posOffset>9207500</wp:posOffset>
                </wp:positionV>
                <wp:extent cx="2953385"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7B13E446" w14:textId="7B1645CE" w:rsidR="00C70EE0" w:rsidRPr="00F94AF5" w:rsidRDefault="00C70EE0" w:rsidP="00F94AF5">
                            <w:pPr>
                              <w:pStyle w:val="Heading6"/>
                              <w:jc w:val="left"/>
                              <w:rPr>
                                <w:sz w:val="20"/>
                                <w:szCs w:val="20"/>
                              </w:rPr>
                            </w:pPr>
                            <w:r>
                              <w:rPr>
                                <w:sz w:val="20"/>
                                <w:szCs w:val="20"/>
                              </w:rPr>
                              <w:t>Class w</w:t>
                            </w:r>
                            <w:r w:rsidRPr="00F94AF5">
                              <w:rPr>
                                <w:sz w:val="20"/>
                                <w:szCs w:val="20"/>
                              </w:rPr>
                              <w:t>ebsite: http://toddcountyhs.weebly.com/pltw.html</w:t>
                            </w:r>
                          </w:p>
                          <w:p w14:paraId="2AEFEE4E" w14:textId="4BB50880" w:rsidR="00C70EE0" w:rsidRDefault="00C70EE0" w:rsidP="00A050F9">
                            <w:pPr>
                              <w:pStyle w:val="Heading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27" type="#_x0000_t202" style="position:absolute;left:0;text-align:left;margin-left:43.2pt;margin-top:725pt;width:232.55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" filled="f" fillcolor="#b3cfff" stroked="f" strokecolor="#b3cfff" strokeweight="1.5pt">
                <v:fill color2="#3f80cd" focus="100%" type="gradient">
                  <o:fill v:ext="view" type="gradientUnscaled"/>
                </v:fill>
                <v:textbox>
                  <w:txbxContent>
                    <w:p w14:paraId="7B13E446" w14:textId="7B1645CE" w:rsidR="00C70EE0" w:rsidRPr="00F94AF5" w:rsidRDefault="00C70EE0" w:rsidP="00F94AF5">
                      <w:pPr>
                        <w:pStyle w:val="Heading6"/>
                        <w:jc w:val="left"/>
                        <w:rPr>
                          <w:sz w:val="20"/>
                          <w:szCs w:val="20"/>
                        </w:rPr>
                      </w:pPr>
                      <w:r>
                        <w:rPr>
                          <w:sz w:val="20"/>
                          <w:szCs w:val="20"/>
                        </w:rPr>
                        <w:t>Class w</w:t>
                      </w:r>
                      <w:r w:rsidRPr="00F94AF5">
                        <w:rPr>
                          <w:sz w:val="20"/>
                          <w:szCs w:val="20"/>
                        </w:rPr>
                        <w:t>ebsite: http://toddcountyhs.weebly.com/pltw.html</w:t>
                      </w:r>
                    </w:p>
                    <w:p w14:paraId="2AEFEE4E" w14:textId="4BB50880" w:rsidR="00C70EE0" w:rsidRDefault="00C70EE0" w:rsidP="00A050F9">
                      <w:pPr>
                        <w:pStyle w:val="Heading6"/>
                      </w:pPr>
                    </w:p>
                  </w:txbxContent>
                </v:textbox>
                <w10:wrap anchorx="page" anchory="page"/>
              </v:shape>
            </w:pict>
          </mc:Fallback>
        </mc:AlternateContent>
      </w:r>
      <w:r w:rsidRPr="005F58CA">
        <w:rPr>
          <w:noProof/>
        </w:rPr>
        <mc:AlternateContent>
          <mc:Choice Requires="wps">
            <w:drawing>
              <wp:anchor distT="0" distB="0" distL="114300" distR="114300" simplePos="0" relativeHeight="251686400" behindDoc="0" locked="0" layoutInCell="1" allowOverlap="1" wp14:anchorId="05E50A92" wp14:editId="7CE59338">
                <wp:simplePos x="0" y="0"/>
                <wp:positionH relativeFrom="page">
                  <wp:posOffset>3441065</wp:posOffset>
                </wp:positionH>
                <wp:positionV relativeFrom="page">
                  <wp:posOffset>9149080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01EEC37" w14:textId="77777777" w:rsidR="00C70EE0" w:rsidRPr="005F58CA" w:rsidRDefault="00C70EE0"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28" type="#_x0000_t60" style="position:absolute;left:0;text-align:left;margin-left:270.95pt;margin-top:720.4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" adj="1780" fillcolor="#669 [3206]" stroked="f" strokecolor="#b3cfff" strokeweight="1.5pt">
                <v:shadow opacity="42597f" mv:blur="38100f" offset="0,2pt"/>
                <o:lock v:ext="edit" aspectratio="t"/>
                <v:textbox inset="0,0,0,0">
                  <w:txbxContent>
                    <w:p w14:paraId="001EEC37" w14:textId="77777777" w:rsidR="00C70EE0" w:rsidRPr="005F58CA" w:rsidRDefault="00C70EE0"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v:textbox>
                <w10:wrap type="tight" anchorx="page" anchory="page"/>
              </v:shape>
            </w:pict>
          </mc:Fallback>
        </mc:AlternateContent>
      </w:r>
      <w:r>
        <w:rPr>
          <w:noProof/>
        </w:rPr>
        <mc:AlternateContent>
          <mc:Choice Requires="wps">
            <w:drawing>
              <wp:anchor distT="0" distB="0" distL="114300" distR="114300" simplePos="0" relativeHeight="251751936" behindDoc="0" locked="0" layoutInCell="1" allowOverlap="1" wp14:anchorId="7423AF51" wp14:editId="7D68FA78">
                <wp:simplePos x="0" y="0"/>
                <wp:positionH relativeFrom="page">
                  <wp:posOffset>528320</wp:posOffset>
                </wp:positionH>
                <wp:positionV relativeFrom="page">
                  <wp:posOffset>8971280</wp:posOffset>
                </wp:positionV>
                <wp:extent cx="3877310" cy="477520"/>
                <wp:effectExtent l="0" t="0" r="0" b="5080"/>
                <wp:wrapThrough wrapText="bothSides">
                  <wp:wrapPolygon edited="0">
                    <wp:start x="142" y="0"/>
                    <wp:lineTo x="142" y="20681"/>
                    <wp:lineTo x="21367" y="20681"/>
                    <wp:lineTo x="21367" y="0"/>
                    <wp:lineTo x="142" y="0"/>
                  </wp:wrapPolygon>
                </wp:wrapThrough>
                <wp:docPr id="758" name="Text Box 758"/>
                <wp:cNvGraphicFramePr/>
                <a:graphic xmlns:a="http://schemas.openxmlformats.org/drawingml/2006/main">
                  <a:graphicData uri="http://schemas.microsoft.com/office/word/2010/wordprocessingShape">
                    <wps:wsp>
                      <wps:cNvSpPr txBox="1"/>
                      <wps:spPr>
                        <a:xfrm>
                          <a:off x="0" y="0"/>
                          <a:ext cx="3877310" cy="4775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818454" w14:textId="57E211F9" w:rsidR="00C70EE0" w:rsidRPr="00C70EE0" w:rsidRDefault="00C70EE0">
                            <w:pPr>
                              <w:rPr>
                                <w:b/>
                                <w:sz w:val="20"/>
                                <w:szCs w:val="20"/>
                              </w:rPr>
                            </w:pPr>
                            <w:r w:rsidRPr="00C70EE0">
                              <w:rPr>
                                <w:b/>
                                <w:sz w:val="20"/>
                                <w:szCs w:val="20"/>
                              </w:rPr>
                              <w:t>SPECIAL EDITION – SUPERBUG coming this family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8" o:spid="_x0000_s1029" type="#_x0000_t202" style="position:absolute;left:0;text-align:left;margin-left:41.6pt;margin-top:706.4pt;width:305.3pt;height:37.6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8ee9YCAAAh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" mv:complextextbox="1" filled="f" stroked="f">
                <v:textbox>
                  <w:txbxContent>
                    <w:p w14:paraId="64818454" w14:textId="57E211F9" w:rsidR="00C70EE0" w:rsidRPr="00C70EE0" w:rsidRDefault="00C70EE0">
                      <w:pPr>
                        <w:rPr>
                          <w:b/>
                          <w:sz w:val="20"/>
                          <w:szCs w:val="20"/>
                        </w:rPr>
                      </w:pPr>
                      <w:r w:rsidRPr="00C70EE0">
                        <w:rPr>
                          <w:b/>
                          <w:sz w:val="20"/>
                          <w:szCs w:val="20"/>
                        </w:rPr>
                        <w:t>SPECIAL EDITION – SUPERBUG coming this family night</w:t>
                      </w:r>
                    </w:p>
                  </w:txbxContent>
                </v:textbox>
                <w10:wrap type="through" anchorx="page" anchory="page"/>
              </v:shape>
            </w:pict>
          </mc:Fallback>
        </mc:AlternateContent>
      </w:r>
      <w:r w:rsidR="002456EB">
        <w:rPr>
          <w:noProof/>
        </w:rPr>
        <mc:AlternateContent>
          <mc:Choice Requires="wpg">
            <w:drawing>
              <wp:anchor distT="0" distB="0" distL="114300" distR="114300" simplePos="0" relativeHeight="251688448" behindDoc="0" locked="0" layoutInCell="1" allowOverlap="1" wp14:anchorId="3E99338D" wp14:editId="205D4D75">
                <wp:simplePos x="0" y="0"/>
                <wp:positionH relativeFrom="page">
                  <wp:posOffset>624840</wp:posOffset>
                </wp:positionH>
                <wp:positionV relativeFrom="page">
                  <wp:posOffset>5284470</wp:posOffset>
                </wp:positionV>
                <wp:extent cx="3801110" cy="3943350"/>
                <wp:effectExtent l="0" t="0" r="0" b="19050"/>
                <wp:wrapThrough wrapText="bothSides">
                  <wp:wrapPolygon edited="0">
                    <wp:start x="144" y="0"/>
                    <wp:lineTo x="144" y="21565"/>
                    <wp:lineTo x="21362" y="21565"/>
                    <wp:lineTo x="21362" y="0"/>
                    <wp:lineTo x="144" y="0"/>
                  </wp:wrapPolygon>
                </wp:wrapThrough>
                <wp:docPr id="29" name="Group 29"/>
                <wp:cNvGraphicFramePr/>
                <a:graphic xmlns:a="http://schemas.openxmlformats.org/drawingml/2006/main">
                  <a:graphicData uri="http://schemas.microsoft.com/office/word/2010/wordprocessingGroup">
                    <wpg:wgp>
                      <wpg:cNvGrpSpPr/>
                      <wpg:grpSpPr>
                        <a:xfrm>
                          <a:off x="0" y="0"/>
                          <a:ext cx="3801110" cy="3943350"/>
                          <a:chOff x="0" y="0"/>
                          <a:chExt cx="3801110" cy="3943350"/>
                        </a:xfrm>
                        <a:extLst>
                          <a:ext uri="{0CCBE362-F206-4b92-989A-16890622DB6E}">
                            <ma14:wrappingTextBoxFlag xmlns:ma14="http://schemas.microsoft.com/office/mac/drawingml/2011/main" val="1"/>
                          </a:ext>
                        </a:extLst>
                      </wpg:grpSpPr>
                      <wps:wsp>
                        <wps:cNvPr id="915" name="Text Box 1511"/>
                        <wps:cNvSpPr txBox="1">
                          <a:spLocks noChangeArrowheads="1"/>
                        </wps:cNvSpPr>
                        <wps:spPr bwMode="auto">
                          <a:xfrm>
                            <a:off x="0" y="0"/>
                            <a:ext cx="3801110" cy="394335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8" name="Text Box 8"/>
                        <wps:cNvSpPr txBox="1"/>
                        <wps:spPr>
                          <a:xfrm>
                            <a:off x="91440" y="0"/>
                            <a:ext cx="3408045" cy="247650"/>
                          </a:xfrm>
                          <a:prstGeom prst="rect">
                            <a:avLst/>
                          </a:prstGeom>
                          <a:noFill/>
                          <a:ln>
                            <a:noFill/>
                          </a:ln>
                          <a:effectLst/>
                          <a:extLst>
                            <a:ext uri="{C572A759-6A51-4108-AA02-DFA0A04FC94B}">
                              <ma14:wrappingTextBoxFlag xmlns:ma14="http://schemas.microsoft.com/office/mac/drawingml/2011/main"/>
                            </a:ext>
                          </a:extLst>
                        </wps:spPr>
                        <wps:txbx id="5">
                          <w:txbxContent>
                            <w:p w14:paraId="6FD35EA9" w14:textId="23DCE021" w:rsidR="00C70EE0" w:rsidRPr="00F94AF5" w:rsidRDefault="00C70EE0" w:rsidP="00F94AF5">
                              <w:pPr>
                                <w:pStyle w:val="BodyText"/>
                              </w:pPr>
                              <w:r>
                                <w:t>In the first unit, s</w:t>
                              </w:r>
                              <w:r w:rsidRPr="00F94AF5">
                                <w:t>tudents are introduced to Sue Smith, the eighteen-year-old daughter of Mr. and Mrs. Smith. Sue is a college freshman who is presenting symptoms of an unknown infectious disease</w:t>
                              </w:r>
                              <w:r>
                                <w:t>,</w:t>
                              </w:r>
                              <w:r w:rsidRPr="00F94AF5">
                                <w:t xml:space="preserve"> which students eventually identify as bacterial meningitis. Sue survives the infection but is left with hearing impairment. Through this case, students will explore the diagnostic process used to identify an unknown infection, the use of antibiotics as a treatment, how bacteria develop antibiotic resistance, how hearing impairment is assessed and treated, and how vaccinations are developed and used to prevent infection.</w:t>
                              </w:r>
                              <w:r>
                                <w:t xml:space="preserve">  Continue to probe students throughout the year on what they are learning about and have them explain concepts to you as a good practice.</w:t>
                              </w:r>
                            </w:p>
                            <w:p w14:paraId="5E6EA4E5" w14:textId="2E9D9E6C" w:rsidR="00C70EE0" w:rsidRPr="009E2A28" w:rsidRDefault="00C70EE0" w:rsidP="00A050F9">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46380"/>
                            <a:ext cx="3385185" cy="247015"/>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492125"/>
                            <a:ext cx="3362325" cy="24765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738505"/>
                            <a:ext cx="3348990" cy="24701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984250"/>
                            <a:ext cx="3587115" cy="24765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230630"/>
                            <a:ext cx="3542030" cy="247015"/>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476375"/>
                            <a:ext cx="3496945" cy="24765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722755"/>
                            <a:ext cx="3493770" cy="247015"/>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968500"/>
                            <a:ext cx="3618230" cy="247650"/>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214880"/>
                            <a:ext cx="3618230" cy="247015"/>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460625"/>
                            <a:ext cx="3618230" cy="985520"/>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3444875"/>
                            <a:ext cx="3618230" cy="32385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30" style="position:absolute;left:0;text-align:left;margin-left:49.2pt;margin-top:416.1pt;width:299.3pt;height:310.5pt;z-index:251688448;mso-position-horizontal-relative:page;mso-position-vertical-relative:page" coordsize="3801110,3943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" mv:complextextbox="1">
                <v:shape id="_x0000_s1031" type="#_x0000_t202" style="position:absolute;width:3801110;height:394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VDxxAAA&#10;ANwAAAAPAAAAZHJzL2Rvd25yZXYueG1sRI9Ra8IwFIXfB/6HcIW9DE07sNjOKCIUhuxlbj/g0tw1&#10;weamNFmt/nozEPZ4OOd8h7PZTa4TIw3BelaQLzMQxI3XllsF31/1Yg0iRGSNnWdScKUAu+3saYOV&#10;9hf+pPEUW5EgHCpUYGLsKylDY8hhWPqeOHk/fnAYkxxaqQe8JLjr5GuWFdKh5bRgsKeDoeZ8+nUK&#10;6ul2s8eiKLn8qF+arr6GzB6Uep5P+zcQkab4H36037WCMl/B35l0BOT2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5VQ8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8" o:spid="_x0000_s1032" type="#_x0000_t202" style="position:absolute;left:91440;width:340804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w:p w14:paraId="6FD35EA9" w14:textId="23DCE021" w:rsidR="00C70EE0" w:rsidRPr="00F94AF5" w:rsidRDefault="00C70EE0" w:rsidP="00F94AF5">
                        <w:pPr>
                          <w:pStyle w:val="BodyText"/>
                        </w:pPr>
                        <w:r>
                          <w:t>In the first unit, s</w:t>
                        </w:r>
                        <w:r w:rsidRPr="00F94AF5">
                          <w:t>tudents are introduced to Sue Smith, the eighteen-year-old daughter of Mr. and Mrs. Smith. Sue is a college freshman who is presenting symptoms of an unknown infectious disease</w:t>
                        </w:r>
                        <w:r>
                          <w:t>,</w:t>
                        </w:r>
                        <w:r w:rsidRPr="00F94AF5">
                          <w:t xml:space="preserve"> which students eventually identify as bacterial meningitis. Sue survives the infection but is left with hearing impairment. Through this case, students will explore the diagnostic process used to identify an unknown infection, the use of antibiotics as a treatment, how bacteria develop antibiotic resistance, how hearing impairment is assessed and treated, and how vaccinations are developed and used to prevent infection.</w:t>
                        </w:r>
                        <w:r>
                          <w:t xml:space="preserve">  Continue to probe students throughout the year on what they are learning about and have them explain concepts to you as a good practice.</w:t>
                        </w:r>
                      </w:p>
                      <w:p w14:paraId="5E6EA4E5" w14:textId="2E9D9E6C" w:rsidR="00C70EE0" w:rsidRPr="009E2A28" w:rsidRDefault="00C70EE0" w:rsidP="00A050F9">
                        <w:pPr>
                          <w:pStyle w:val="BodyText"/>
                        </w:pPr>
                      </w:p>
                    </w:txbxContent>
                  </v:textbox>
                </v:shape>
                <v:shape id="Text Box 9" o:spid="_x0000_s1033" type="#_x0000_t202" style="position:absolute;left:91440;top:246380;width:3385185;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3" inset="0,0,0,0">
                    <w:txbxContent/>
                  </v:textbox>
                </v:shape>
                <v:shape id="Text Box 13" o:spid="_x0000_s1034" type="#_x0000_t202" style="position:absolute;left:91440;top:492125;width:336232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5" type="#_x0000_t202" style="position:absolute;left:91440;top:738505;width:3348990;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6" type="#_x0000_t202" style="position:absolute;left:91440;top:984250;width:358711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37" inset="0,0,0,0">
                    <w:txbxContent/>
                  </v:textbox>
                </v:shape>
                <v:shape id="_x0000_s1037" type="#_x0000_t202" style="position:absolute;left:91440;top:1230630;width:3542030;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38" type="#_x0000_t202" style="position:absolute;left:91440;top:1476375;width:349694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1" inset="0,0,0,0">
                    <w:txbxContent/>
                  </v:textbox>
                </v:shape>
                <v:shape id="Text Box 21" o:spid="_x0000_s1039" type="#_x0000_t202" style="position:absolute;left:91440;top:1722755;width:3493770;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0" type="#_x0000_t202" style="position:absolute;left:91440;top:1968500;width:3618230;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1" type="#_x0000_t202" style="position:absolute;left:91440;top:2214880;width:3618230;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2" type="#_x0000_t202" style="position:absolute;left:91440;top:2460625;width:3618230;height:98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8" inset="0,0,0,0">
                    <w:txbxContent/>
                  </v:textbox>
                </v:shape>
                <v:shape id="Text Box 28" o:spid="_x0000_s1043" type="#_x0000_t202" style="position:absolute;left:91440;top:3444875;width:361823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v:textbox>
                </v:shape>
                <w10:wrap type="through" anchorx="page" anchory="page"/>
              </v:group>
            </w:pict>
          </mc:Fallback>
        </mc:AlternateContent>
      </w:r>
      <w:r w:rsidR="00F94AF5">
        <w:rPr>
          <w:noProof/>
        </w:rPr>
        <w:drawing>
          <wp:anchor distT="0" distB="0" distL="114300" distR="114300" simplePos="0" relativeHeight="251625983" behindDoc="0" locked="0" layoutInCell="1" allowOverlap="1" wp14:anchorId="429D38B4" wp14:editId="1B256422">
            <wp:simplePos x="0" y="0"/>
            <wp:positionH relativeFrom="page">
              <wp:posOffset>548640</wp:posOffset>
            </wp:positionH>
            <wp:positionV relativeFrom="page">
              <wp:posOffset>561975</wp:posOffset>
            </wp:positionV>
            <wp:extent cx="3252470" cy="1946275"/>
            <wp:effectExtent l="0" t="0" r="0" b="9525"/>
            <wp:wrapThrough wrapText="bothSides">
              <wp:wrapPolygon edited="0">
                <wp:start x="0" y="0"/>
                <wp:lineTo x="0" y="21424"/>
                <wp:lineTo x="21423" y="21424"/>
                <wp:lineTo x="21423" y="0"/>
                <wp:lineTo x="0" y="0"/>
              </wp:wrapPolygon>
            </wp:wrapThrough>
            <wp:docPr id="6" name="Picture 6" descr="Macintosh HD:Users:verrochi:Desktop:Project Lead The Way:Medical Interventions:Unit 1 - How To Fight Infection:Unit 1 Pictures:1.1.5 Elisa L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rochi:Desktop:Project Lead The Way:Medical Interventions:Unit 1 - How To Fight Infection:Unit 1 Pictures:1.1.5 Elisa Lab1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019"/>
                    <a:stretch/>
                  </pic:blipFill>
                  <pic:spPr bwMode="auto">
                    <a:xfrm>
                      <a:off x="0" y="0"/>
                      <a:ext cx="3252470"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AF5">
        <w:rPr>
          <w:noProof/>
        </w:rPr>
        <w:drawing>
          <wp:anchor distT="0" distB="0" distL="114300" distR="114300" simplePos="0" relativeHeight="251743744" behindDoc="0" locked="0" layoutInCell="1" allowOverlap="1" wp14:anchorId="207F7CBE" wp14:editId="047F224E">
            <wp:simplePos x="0" y="0"/>
            <wp:positionH relativeFrom="page">
              <wp:posOffset>3853815</wp:posOffset>
            </wp:positionH>
            <wp:positionV relativeFrom="page">
              <wp:posOffset>561975</wp:posOffset>
            </wp:positionV>
            <wp:extent cx="3366135" cy="1970405"/>
            <wp:effectExtent l="0" t="0" r="12065" b="10795"/>
            <wp:wrapThrough wrapText="bothSides">
              <wp:wrapPolygon edited="0">
                <wp:start x="0" y="0"/>
                <wp:lineTo x="0" y="21440"/>
                <wp:lineTo x="21514" y="21440"/>
                <wp:lineTo x="21514" y="0"/>
                <wp:lineTo x="0" y="0"/>
              </wp:wrapPolygon>
            </wp:wrapThrough>
            <wp:docPr id="1" name="Picture 1" descr="Macintosh HD:Users:verrochi:Desktop:Project Lead The Way:Medical Interventions:Unit 1 - How To Fight Infection:Unit 1 Pictures:1.1.5 Elisa L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rochi:Desktop:Project Lead The Way:Medical Interventions:Unit 1 - How To Fight Infection:Unit 1 Pictures:1.1.5 Elisa Lab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3883"/>
                    <a:stretch/>
                  </pic:blipFill>
                  <pic:spPr bwMode="auto">
                    <a:xfrm>
                      <a:off x="0" y="0"/>
                      <a:ext cx="3366135"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AF5">
        <w:rPr>
          <w:noProof/>
        </w:rPr>
        <mc:AlternateContent>
          <mc:Choice Requires="wps">
            <w:drawing>
              <wp:anchor distT="0" distB="0" distL="114300" distR="114300" simplePos="0" relativeHeight="251639296" behindDoc="0" locked="0" layoutInCell="0" allowOverlap="1" wp14:anchorId="2CA7DBF2" wp14:editId="1C53B56C">
                <wp:simplePos x="0" y="0"/>
                <wp:positionH relativeFrom="page">
                  <wp:posOffset>4525010</wp:posOffset>
                </wp:positionH>
                <wp:positionV relativeFrom="page">
                  <wp:posOffset>7927975</wp:posOffset>
                </wp:positionV>
                <wp:extent cx="2470785" cy="1673225"/>
                <wp:effectExtent l="0" t="0" r="0" b="3175"/>
                <wp:wrapTight wrapText="bothSides">
                  <wp:wrapPolygon edited="0">
                    <wp:start x="0" y="0"/>
                    <wp:lineTo x="0" y="21313"/>
                    <wp:lineTo x="21317" y="21313"/>
                    <wp:lineTo x="21317"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167322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6E5F63" w14:textId="24DBE3A4" w:rsidR="00C70EE0" w:rsidRDefault="00C70EE0" w:rsidP="00A050F9">
                            <w:pPr>
                              <w:pStyle w:val="Boxtext-large"/>
                            </w:pPr>
                            <w:r>
                              <w:t>Feel free to contact me:</w:t>
                            </w:r>
                          </w:p>
                          <w:p w14:paraId="6542BFCA" w14:textId="054E3C53" w:rsidR="00C70EE0" w:rsidRPr="00C019F3" w:rsidRDefault="00C70EE0" w:rsidP="00A050F9">
                            <w:pPr>
                              <w:pStyle w:val="Boxtext-large"/>
                              <w:rPr>
                                <w:sz w:val="23"/>
                                <w:szCs w:val="23"/>
                              </w:rPr>
                            </w:pPr>
                            <w:r w:rsidRPr="00C019F3">
                              <w:rPr>
                                <w:sz w:val="23"/>
                                <w:szCs w:val="23"/>
                              </w:rPr>
                              <w:t>E-mail: mverroch@tcsdk12.org</w:t>
                            </w:r>
                          </w:p>
                          <w:p w14:paraId="4CC48704" w14:textId="77777777" w:rsidR="00C70EE0" w:rsidRDefault="00C70EE0" w:rsidP="00A050F9">
                            <w:pPr>
                              <w:pStyle w:val="Boxtext-large"/>
                            </w:pPr>
                            <w:r>
                              <w:t>Phone: (603) 986-7313</w:t>
                            </w:r>
                          </w:p>
                          <w:p w14:paraId="2080E134" w14:textId="77777777" w:rsidR="00C70EE0" w:rsidRPr="00F94AF5" w:rsidRDefault="00C70EE0" w:rsidP="00A050F9">
                            <w:pPr>
                              <w:pStyle w:val="Boxtext-large"/>
                              <w:rPr>
                                <w:sz w:val="12"/>
                                <w:szCs w:val="12"/>
                              </w:rPr>
                            </w:pPr>
                          </w:p>
                          <w:p w14:paraId="0B4C5AFD" w14:textId="0B4B6040" w:rsidR="00C70EE0" w:rsidRDefault="00C70EE0" w:rsidP="00A050F9">
                            <w:pPr>
                              <w:pStyle w:val="Boxtext-large"/>
                            </w:pPr>
                            <w:r>
                              <w:t xml:space="preserve">Please join me for </w:t>
                            </w:r>
                            <w:r w:rsidRPr="00F94AF5">
                              <w:rPr>
                                <w:b/>
                                <w:u w:val="single"/>
                              </w:rPr>
                              <w:t>Family Night</w:t>
                            </w:r>
                          </w:p>
                          <w:p w14:paraId="7CBF6453" w14:textId="432E7DAA" w:rsidR="00C70EE0" w:rsidRDefault="00C70EE0" w:rsidP="00A050F9">
                            <w:pPr>
                              <w:pStyle w:val="Boxtext-large"/>
                            </w:pPr>
                            <w:r>
                              <w:t>Wednesday September 19</w:t>
                            </w:r>
                            <w:r w:rsidRPr="00F94AF5">
                              <w:rPr>
                                <w:vertAlign w:val="superscript"/>
                              </w:rPr>
                              <w:t>th</w:t>
                            </w:r>
                            <w:r>
                              <w:t xml:space="preserve"> </w:t>
                            </w:r>
                          </w:p>
                          <w:p w14:paraId="6997AF42" w14:textId="3BDF5D6E" w:rsidR="00C70EE0" w:rsidRDefault="00C70EE0" w:rsidP="00A050F9">
                            <w:pPr>
                              <w:pStyle w:val="Boxtext-large"/>
                            </w:pPr>
                            <w:proofErr w:type="gramStart"/>
                            <w:r>
                              <w:t>and</w:t>
                            </w:r>
                            <w:proofErr w:type="gramEnd"/>
                            <w:r>
                              <w:t xml:space="preserve"> see what your students are working on in class.</w:t>
                            </w:r>
                          </w:p>
                          <w:p w14:paraId="2A7C8E1B" w14:textId="77777777" w:rsidR="00C70EE0" w:rsidRDefault="00C70EE0" w:rsidP="00CC1647">
                            <w:pPr>
                              <w:pStyle w:val="Boxtext-large"/>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4" type="#_x0000_t202" style="position:absolute;left:0;text-align:left;margin-left:356.3pt;margin-top:624.25pt;width:194.55pt;height:131.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" mv:complextextbox="1" o:allowincell="f" filled="f" fillcolor="#b3cfff" stroked="f" strokecolor="#b3cfff" strokeweight="1.5pt">
                <v:fill color2="#3f80cd" focus="100%" type="gradient">
                  <o:fill v:ext="view" type="gradientUnscaled"/>
                </v:fill>
                <v:textbox inset="3.6pt,,3.6pt">
                  <w:txbxContent>
                    <w:p w14:paraId="606E5F63" w14:textId="24DBE3A4" w:rsidR="00C70EE0" w:rsidRDefault="00C70EE0" w:rsidP="00A050F9">
                      <w:pPr>
                        <w:pStyle w:val="Boxtext-large"/>
                      </w:pPr>
                      <w:r>
                        <w:t>Feel free to contact me:</w:t>
                      </w:r>
                    </w:p>
                    <w:p w14:paraId="6542BFCA" w14:textId="054E3C53" w:rsidR="00C70EE0" w:rsidRPr="00C019F3" w:rsidRDefault="00C70EE0" w:rsidP="00A050F9">
                      <w:pPr>
                        <w:pStyle w:val="Boxtext-large"/>
                        <w:rPr>
                          <w:sz w:val="23"/>
                          <w:szCs w:val="23"/>
                        </w:rPr>
                      </w:pPr>
                      <w:r w:rsidRPr="00C019F3">
                        <w:rPr>
                          <w:sz w:val="23"/>
                          <w:szCs w:val="23"/>
                        </w:rPr>
                        <w:t>E-mail: mverroch@tcsdk12.org</w:t>
                      </w:r>
                    </w:p>
                    <w:p w14:paraId="4CC48704" w14:textId="77777777" w:rsidR="00C70EE0" w:rsidRDefault="00C70EE0" w:rsidP="00A050F9">
                      <w:pPr>
                        <w:pStyle w:val="Boxtext-large"/>
                      </w:pPr>
                      <w:r>
                        <w:t>Phone: (603) 986-7313</w:t>
                      </w:r>
                    </w:p>
                    <w:p w14:paraId="2080E134" w14:textId="77777777" w:rsidR="00C70EE0" w:rsidRPr="00F94AF5" w:rsidRDefault="00C70EE0" w:rsidP="00A050F9">
                      <w:pPr>
                        <w:pStyle w:val="Boxtext-large"/>
                        <w:rPr>
                          <w:sz w:val="12"/>
                          <w:szCs w:val="12"/>
                        </w:rPr>
                      </w:pPr>
                    </w:p>
                    <w:p w14:paraId="0B4C5AFD" w14:textId="0B4B6040" w:rsidR="00C70EE0" w:rsidRDefault="00C70EE0" w:rsidP="00A050F9">
                      <w:pPr>
                        <w:pStyle w:val="Boxtext-large"/>
                      </w:pPr>
                      <w:r>
                        <w:t xml:space="preserve">Please join me for </w:t>
                      </w:r>
                      <w:r w:rsidRPr="00F94AF5">
                        <w:rPr>
                          <w:b/>
                          <w:u w:val="single"/>
                        </w:rPr>
                        <w:t>Family Night</w:t>
                      </w:r>
                    </w:p>
                    <w:p w14:paraId="7CBF6453" w14:textId="432E7DAA" w:rsidR="00C70EE0" w:rsidRDefault="00C70EE0" w:rsidP="00A050F9">
                      <w:pPr>
                        <w:pStyle w:val="Boxtext-large"/>
                      </w:pPr>
                      <w:r>
                        <w:t>Wednesday September 19</w:t>
                      </w:r>
                      <w:r w:rsidRPr="00F94AF5">
                        <w:rPr>
                          <w:vertAlign w:val="superscript"/>
                        </w:rPr>
                        <w:t>th</w:t>
                      </w:r>
                      <w:r>
                        <w:t xml:space="preserve"> </w:t>
                      </w:r>
                    </w:p>
                    <w:p w14:paraId="6997AF42" w14:textId="3BDF5D6E" w:rsidR="00C70EE0" w:rsidRDefault="00C70EE0" w:rsidP="00A050F9">
                      <w:pPr>
                        <w:pStyle w:val="Boxtext-large"/>
                      </w:pPr>
                      <w:proofErr w:type="gramStart"/>
                      <w:r>
                        <w:t>and</w:t>
                      </w:r>
                      <w:proofErr w:type="gramEnd"/>
                      <w:r>
                        <w:t xml:space="preserve"> see what your students are working on in class.</w:t>
                      </w:r>
                    </w:p>
                    <w:p w14:paraId="2A7C8E1B" w14:textId="77777777" w:rsidR="00C70EE0" w:rsidRDefault="00C70EE0" w:rsidP="00CC1647">
                      <w:pPr>
                        <w:pStyle w:val="Boxtext-large"/>
                      </w:pPr>
                    </w:p>
                  </w:txbxContent>
                </v:textbox>
                <w10:wrap type="tight" anchorx="page" anchory="page"/>
              </v:shape>
            </w:pict>
          </mc:Fallback>
        </mc:AlternateContent>
      </w:r>
      <w:r w:rsidR="00F94AF5">
        <w:rPr>
          <w:noProof/>
        </w:rPr>
        <mc:AlternateContent>
          <mc:Choice Requires="wps">
            <w:drawing>
              <wp:anchor distT="0" distB="0" distL="114300" distR="114300" simplePos="0" relativeHeight="251634176" behindDoc="0" locked="0" layoutInCell="1" allowOverlap="1" wp14:anchorId="799D841E" wp14:editId="5263B4B8">
                <wp:simplePos x="0" y="0"/>
                <wp:positionH relativeFrom="page">
                  <wp:posOffset>593090</wp:posOffset>
                </wp:positionH>
                <wp:positionV relativeFrom="page">
                  <wp:posOffset>4953000</wp:posOffset>
                </wp:positionV>
                <wp:extent cx="3456940" cy="1092200"/>
                <wp:effectExtent l="0" t="0" r="0" b="0"/>
                <wp:wrapTight wrapText="bothSides">
                  <wp:wrapPolygon edited="0">
                    <wp:start x="159" y="0"/>
                    <wp:lineTo x="159" y="21098"/>
                    <wp:lineTo x="21267" y="21098"/>
                    <wp:lineTo x="21267"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092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564D0F6" w14:textId="10E4B9A9" w:rsidR="00C70EE0" w:rsidRPr="009973F9" w:rsidRDefault="00C70EE0" w:rsidP="009973F9">
                            <w:pPr>
                              <w:pStyle w:val="Heading2"/>
                              <w:jc w:val="center"/>
                              <w:rPr>
                                <w:b/>
                                <w:sz w:val="32"/>
                                <w:szCs w:val="32"/>
                              </w:rPr>
                            </w:pPr>
                            <w:r>
                              <w:rPr>
                                <w:b/>
                                <w:sz w:val="32"/>
                                <w:szCs w:val="32"/>
                              </w:rPr>
                              <w:t>Sue Smith – Outbreak at College</w:t>
                            </w:r>
                          </w:p>
                          <w:p w14:paraId="085C4784" w14:textId="2A1C2930" w:rsidR="00C70EE0" w:rsidRPr="00236898" w:rsidRDefault="00C70EE0" w:rsidP="005774C3">
                            <w:pPr>
                              <w:pStyle w:val="Heading2"/>
                              <w:jc w:val="cente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left:0;text-align:left;margin-left:46.7pt;margin-top:390pt;width:272.2pt;height:8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" filled="f" fillcolor="#b3cfff" stroked="f" strokecolor="#b3cfff" strokeweight="1.5pt">
                <v:fill color2="#3f80cd" focus="100%" type="gradient">
                  <o:fill v:ext="view" type="gradientUnscaled"/>
                </v:fill>
                <v:textbox inset=",0,,0">
                  <w:txbxContent>
                    <w:p w14:paraId="1564D0F6" w14:textId="10E4B9A9" w:rsidR="00C70EE0" w:rsidRPr="009973F9" w:rsidRDefault="00C70EE0" w:rsidP="009973F9">
                      <w:pPr>
                        <w:pStyle w:val="Heading2"/>
                        <w:jc w:val="center"/>
                        <w:rPr>
                          <w:b/>
                          <w:sz w:val="32"/>
                          <w:szCs w:val="32"/>
                        </w:rPr>
                      </w:pPr>
                      <w:r>
                        <w:rPr>
                          <w:b/>
                          <w:sz w:val="32"/>
                          <w:szCs w:val="32"/>
                        </w:rPr>
                        <w:t>Sue Smith – Outbreak at College</w:t>
                      </w:r>
                    </w:p>
                    <w:p w14:paraId="085C4784" w14:textId="2A1C2930" w:rsidR="00C70EE0" w:rsidRPr="00236898" w:rsidRDefault="00C70EE0" w:rsidP="005774C3">
                      <w:pPr>
                        <w:pStyle w:val="Heading2"/>
                        <w:jc w:val="center"/>
                        <w:rPr>
                          <w:b/>
                          <w:sz w:val="32"/>
                          <w:szCs w:val="32"/>
                        </w:rPr>
                      </w:pPr>
                    </w:p>
                  </w:txbxContent>
                </v:textbox>
                <w10:wrap type="tight" anchorx="page" anchory="page"/>
              </v:shape>
            </w:pict>
          </mc:Fallback>
        </mc:AlternateContent>
      </w:r>
      <w:r w:rsidR="00D47940">
        <w:rPr>
          <w:noProof/>
        </w:rPr>
        <mc:AlternateContent>
          <mc:Choice Requires="wps">
            <w:drawing>
              <wp:anchor distT="0" distB="0" distL="114300" distR="114300" simplePos="0" relativeHeight="251635200" behindDoc="0" locked="0" layoutInCell="1" allowOverlap="1" wp14:anchorId="4A071ECB" wp14:editId="5618D16E">
                <wp:simplePos x="0" y="0"/>
                <wp:positionH relativeFrom="page">
                  <wp:posOffset>4628515</wp:posOffset>
                </wp:positionH>
                <wp:positionV relativeFrom="page">
                  <wp:posOffset>4194810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591848" w14:textId="07864BCB" w:rsidR="00C70EE0" w:rsidRDefault="00C70EE0" w:rsidP="00A050F9">
                            <w:pPr>
                              <w:pStyle w:val="Date"/>
                            </w:pPr>
                            <w:r>
                              <w:t>Volume 1 Sept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364.45pt;margin-top:330.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" filled="f" fillcolor="#b3cfff" stroked="f" strokecolor="#b3cfff" strokeweight="1.5pt">
                <v:fill color2="#3f80cd" focus="100%" type="gradient">
                  <o:fill v:ext="view" type="gradientUnscaled"/>
                </v:fill>
                <v:textbox inset="0,0,0,0">
                  <w:txbxContent>
                    <w:p w14:paraId="10591848" w14:textId="07864BCB" w:rsidR="00C70EE0" w:rsidRDefault="00C70EE0" w:rsidP="00A050F9">
                      <w:pPr>
                        <w:pStyle w:val="Date"/>
                      </w:pPr>
                      <w:r>
                        <w:t>Volume 1 Sept 2012</w:t>
                      </w:r>
                    </w:p>
                  </w:txbxContent>
                </v:textbox>
                <w10:wrap type="tight" anchorx="page" anchory="page"/>
              </v:shape>
            </w:pict>
          </mc:Fallback>
        </mc:AlternateContent>
      </w:r>
      <w:r w:rsidR="00184F7F">
        <w:rPr>
          <w:noProof/>
        </w:rPr>
        <mc:AlternateContent>
          <mc:Choice Requires="wps">
            <w:drawing>
              <wp:anchor distT="0" distB="0" distL="114300" distR="114300" simplePos="0" relativeHeight="251630080" behindDoc="0" locked="0" layoutInCell="1" allowOverlap="1" wp14:anchorId="6BA51F50" wp14:editId="112759F5">
                <wp:simplePos x="0" y="0"/>
                <wp:positionH relativeFrom="page">
                  <wp:posOffset>548640</wp:posOffset>
                </wp:positionH>
                <wp:positionV relativeFrom="page">
                  <wp:posOffset>2578100</wp:posOffset>
                </wp:positionV>
                <wp:extent cx="6675120" cy="1079500"/>
                <wp:effectExtent l="0" t="0" r="5080" b="12700"/>
                <wp:wrapTight wrapText="bothSides">
                  <wp:wrapPolygon edited="0">
                    <wp:start x="0" y="0"/>
                    <wp:lineTo x="0" y="21346"/>
                    <wp:lineTo x="21534" y="21346"/>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0795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2D9F19B3" w14:textId="137DB124" w:rsidR="00C70EE0" w:rsidRPr="00236898" w:rsidRDefault="00C70EE0" w:rsidP="00A050F9">
                            <w:pPr>
                              <w:pStyle w:val="LeadLine"/>
                              <w:rPr>
                                <w:sz w:val="27"/>
                                <w:szCs w:val="27"/>
                              </w:rPr>
                            </w:pPr>
                            <w:r>
                              <w:rPr>
                                <w:sz w:val="27"/>
                                <w:szCs w:val="27"/>
                              </w:rPr>
                              <w:t xml:space="preserve">Welcome to the third course of Project Lead The Way.  The Medical Intervention course investigates the variety of interventions involved in the prevention, diagnosis, and treatment of disease as they follow the lives of a fictitious family, the Smith’s. </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7" style="position:absolute;left:0;text-align:left;margin-left:43.2pt;margin-top:203pt;width:525.6pt;height:8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myg3QDAABR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" fillcolor="#2b142d [3215]" stroked="f" strokecolor="#b3cfff" strokeweight="1.5pt">
                <v:shadow opacity="42597f" mv:blur="38100f" offset="0,2pt"/>
                <v:textbox inset="14.4pt,7.2pt,14.4pt,7.2pt">
                  <w:txbxContent>
                    <w:p w14:paraId="2D9F19B3" w14:textId="137DB124" w:rsidR="00C70EE0" w:rsidRPr="00236898" w:rsidRDefault="00C70EE0" w:rsidP="00A050F9">
                      <w:pPr>
                        <w:pStyle w:val="LeadLine"/>
                        <w:rPr>
                          <w:sz w:val="27"/>
                          <w:szCs w:val="27"/>
                        </w:rPr>
                      </w:pPr>
                      <w:r>
                        <w:rPr>
                          <w:sz w:val="27"/>
                          <w:szCs w:val="27"/>
                        </w:rPr>
                        <w:t xml:space="preserve">Welcome to the third course of Project Lead The Way.  The Medical Intervention course investigates the variety of interventions involved in the prevention, diagnosis, and treatment of disease as they follow the lives of a fictitious family, the Smith’s. </w:t>
                      </w:r>
                    </w:p>
                  </w:txbxContent>
                </v:textbox>
                <w10:wrap type="tight" anchorx="page" anchory="page"/>
              </v:rect>
            </w:pict>
          </mc:Fallback>
        </mc:AlternateContent>
      </w:r>
      <w:r w:rsidR="009973F9" w:rsidRPr="004B2DAA">
        <w:rPr>
          <w:rFonts w:ascii="Arial" w:hAnsi="Arial" w:cs="Arial"/>
          <w:b/>
          <w:noProof/>
        </w:rPr>
        <w:drawing>
          <wp:anchor distT="0" distB="0" distL="114300" distR="114300" simplePos="0" relativeHeight="251705856" behindDoc="0" locked="0" layoutInCell="1" allowOverlap="1" wp14:anchorId="559553ED" wp14:editId="2DB2BC2F">
            <wp:simplePos x="0" y="0"/>
            <wp:positionH relativeFrom="page">
              <wp:posOffset>632460</wp:posOffset>
            </wp:positionH>
            <wp:positionV relativeFrom="page">
              <wp:posOffset>1895475</wp:posOffset>
            </wp:positionV>
            <wp:extent cx="1838325" cy="612775"/>
            <wp:effectExtent l="0" t="0" r="0" b="0"/>
            <wp:wrapSquare wrapText="bothSides"/>
            <wp:docPr id="737" name="Picture 737" descr="http://1.bp.blogspot.com/_IwrVxMXC70o/TGQDzOXeGzI/AAAAAAAAA2U/6TAzEaf3ywQ/s1600/PLTW.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wrVxMXC70o/TGQDzOXeGzI/AAAAAAAAA2U/6TAzEaf3ywQ/s1600/PLTW.jpg">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839">
        <w:rPr>
          <w:noProof/>
        </w:rPr>
        <mc:AlternateContent>
          <mc:Choice Requires="wps">
            <w:drawing>
              <wp:anchor distT="0" distB="0" distL="114300" distR="114300" simplePos="0" relativeHeight="251633152" behindDoc="0" locked="0" layoutInCell="1" allowOverlap="1" wp14:anchorId="4B07CDF8" wp14:editId="3CEA290C">
                <wp:simplePos x="0" y="0"/>
                <wp:positionH relativeFrom="page">
                  <wp:posOffset>593725</wp:posOffset>
                </wp:positionH>
                <wp:positionV relativeFrom="page">
                  <wp:posOffset>4549140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3AB88E1" w14:textId="42AD56FE" w:rsidR="00C70EE0" w:rsidRPr="005774C3" w:rsidRDefault="00C70EE0" w:rsidP="001B7839">
                            <w:pPr>
                              <w:pStyle w:val="Heading1"/>
                              <w:jc w:val="center"/>
                              <w:rPr>
                                <w:sz w:val="50"/>
                                <w:szCs w:val="50"/>
                              </w:rPr>
                            </w:pPr>
                            <w:r>
                              <w:rPr>
                                <w:sz w:val="50"/>
                                <w:szCs w:val="50"/>
                              </w:rPr>
                              <w:t>Setting The Stage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48" type="#_x0000_t202" style="position:absolute;left:0;text-align:left;margin-left:46.75pt;margin-top:358.2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" filled="f" fillcolor="#b3cfff" stroked="f" strokecolor="#b3cfff" strokeweight="1.5pt">
                <v:fill color2="#3f80cd" focus="100%" type="gradient">
                  <o:fill v:ext="view" type="gradientUnscaled"/>
                </v:fill>
                <v:textbox inset=",0,,0">
                  <w:txbxContent>
                    <w:p w14:paraId="73AB88E1" w14:textId="42AD56FE" w:rsidR="00C70EE0" w:rsidRPr="005774C3" w:rsidRDefault="00C70EE0" w:rsidP="001B7839">
                      <w:pPr>
                        <w:pStyle w:val="Heading1"/>
                        <w:jc w:val="center"/>
                        <w:rPr>
                          <w:sz w:val="50"/>
                          <w:szCs w:val="50"/>
                        </w:rPr>
                      </w:pPr>
                      <w:r>
                        <w:rPr>
                          <w:sz w:val="50"/>
                          <w:szCs w:val="50"/>
                        </w:rPr>
                        <w:t>Setting The Stage</w:t>
                      </w:r>
                    </w:p>
                  </w:txbxContent>
                </v:textbox>
                <w10:wrap anchorx="page" anchory="page"/>
              </v:shape>
            </w:pict>
          </mc:Fallback>
        </mc:AlternateContent>
      </w:r>
      <w:r w:rsidR="007E429B">
        <w:rPr>
          <w:noProof/>
        </w:rPr>
        <mc:AlternateContent>
          <mc:Choice Requires="wps">
            <w:drawing>
              <wp:anchor distT="0" distB="0" distL="114300" distR="114300" simplePos="0" relativeHeight="251640320" behindDoc="0" locked="0" layoutInCell="1" allowOverlap="1" wp14:anchorId="08DBFC44" wp14:editId="7E358041">
                <wp:simplePos x="0" y="0"/>
                <wp:positionH relativeFrom="page">
                  <wp:posOffset>4641215</wp:posOffset>
                </wp:positionH>
                <wp:positionV relativeFrom="page">
                  <wp:posOffset>7305675</wp:posOffset>
                </wp:positionV>
                <wp:extent cx="2180590" cy="642620"/>
                <wp:effectExtent l="0" t="0" r="0" b="1778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6426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407F94C" w14:textId="77777777" w:rsidR="00C70EE0" w:rsidRDefault="00C70EE0" w:rsidP="00A050F9">
                            <w:pPr>
                              <w:pStyle w:val="Boxheading-large"/>
                              <w:rPr>
                                <w:sz w:val="40"/>
                                <w:szCs w:val="40"/>
                              </w:rPr>
                            </w:pPr>
                            <w:r>
                              <w:rPr>
                                <w:sz w:val="40"/>
                                <w:szCs w:val="40"/>
                              </w:rPr>
                              <w:t>To c</w:t>
                            </w:r>
                            <w:r w:rsidRPr="00236898">
                              <w:rPr>
                                <w:sz w:val="40"/>
                                <w:szCs w:val="40"/>
                              </w:rPr>
                              <w:t xml:space="preserve">ontact </w:t>
                            </w:r>
                          </w:p>
                          <w:p w14:paraId="50F3CCBF" w14:textId="77777777" w:rsidR="00C70EE0" w:rsidRPr="00236898" w:rsidRDefault="00C70EE0" w:rsidP="00A050F9">
                            <w:pPr>
                              <w:pStyle w:val="Boxheading-large"/>
                              <w:rPr>
                                <w:sz w:val="40"/>
                                <w:szCs w:val="40"/>
                              </w:rPr>
                            </w:pPr>
                            <w:r>
                              <w:rPr>
                                <w:sz w:val="40"/>
                                <w:szCs w:val="40"/>
                              </w:rPr>
                              <w:t>Ms. Verrochi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9" type="#_x0000_t202" style="position:absolute;left:0;text-align:left;margin-left:365.45pt;margin-top:575.25pt;width:171.7pt;height:50.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" filled="f" fillcolor="#b3cfff" stroked="f" strokecolor="#b3cfff" strokeweight="1.5pt">
                <v:fill color2="#3f80cd" focus="100%" type="gradient">
                  <o:fill v:ext="view" type="gradientUnscaled"/>
                </v:fill>
                <v:textbox inset=",0,,0">
                  <w:txbxContent>
                    <w:p w14:paraId="5407F94C" w14:textId="77777777" w:rsidR="00C70EE0" w:rsidRDefault="00C70EE0" w:rsidP="00A050F9">
                      <w:pPr>
                        <w:pStyle w:val="Boxheading-large"/>
                        <w:rPr>
                          <w:sz w:val="40"/>
                          <w:szCs w:val="40"/>
                        </w:rPr>
                      </w:pPr>
                      <w:r>
                        <w:rPr>
                          <w:sz w:val="40"/>
                          <w:szCs w:val="40"/>
                        </w:rPr>
                        <w:t>To c</w:t>
                      </w:r>
                      <w:r w:rsidRPr="00236898">
                        <w:rPr>
                          <w:sz w:val="40"/>
                          <w:szCs w:val="40"/>
                        </w:rPr>
                        <w:t xml:space="preserve">ontact </w:t>
                      </w:r>
                    </w:p>
                    <w:p w14:paraId="50F3CCBF" w14:textId="77777777" w:rsidR="00C70EE0" w:rsidRPr="00236898" w:rsidRDefault="00C70EE0" w:rsidP="00A050F9">
                      <w:pPr>
                        <w:pStyle w:val="Boxheading-large"/>
                        <w:rPr>
                          <w:sz w:val="40"/>
                          <w:szCs w:val="40"/>
                        </w:rPr>
                      </w:pPr>
                      <w:r>
                        <w:rPr>
                          <w:sz w:val="40"/>
                          <w:szCs w:val="40"/>
                        </w:rPr>
                        <w:t>Ms. Verrochi</w:t>
                      </w:r>
                    </w:p>
                  </w:txbxContent>
                </v:textbox>
                <w10:wrap anchorx="page" anchory="page"/>
              </v:shape>
            </w:pict>
          </mc:Fallback>
        </mc:AlternateContent>
      </w:r>
      <w:r w:rsidR="007E429B">
        <w:rPr>
          <w:noProof/>
        </w:rPr>
        <mc:AlternateContent>
          <mc:Choice Requires="wpg">
            <w:drawing>
              <wp:anchor distT="0" distB="0" distL="114300" distR="114300" simplePos="0" relativeHeight="251637248" behindDoc="0" locked="0" layoutInCell="1" allowOverlap="1" wp14:anchorId="391890DC" wp14:editId="65864814">
                <wp:simplePos x="0" y="0"/>
                <wp:positionH relativeFrom="page">
                  <wp:posOffset>4432300</wp:posOffset>
                </wp:positionH>
                <wp:positionV relativeFrom="page">
                  <wp:posOffset>7187565</wp:posOffset>
                </wp:positionV>
                <wp:extent cx="2707640" cy="2341880"/>
                <wp:effectExtent l="0" t="0" r="10160" b="0"/>
                <wp:wrapTight wrapText="bothSides">
                  <wp:wrapPolygon edited="0">
                    <wp:start x="0" y="0"/>
                    <wp:lineTo x="0" y="21319"/>
                    <wp:lineTo x="21478" y="21319"/>
                    <wp:lineTo x="2147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34188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9pt;margin-top:565.95pt;width:213.2pt;height:184.4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330f42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330f42 [3205]" strokecolor="white [3212]" strokeweight="1pt">
                  <v:shadow opacity="42597f" mv:blur="38100f" offset="0,2pt"/>
                  <o:lock v:ext="edit" aspectratio="t"/>
                  <v:textbox inset=",7.2pt,,7.2pt"/>
                </v:rect>
                <w10:wrap type="tight" anchorx="page" anchory="page"/>
              </v:group>
            </w:pict>
          </mc:Fallback>
        </mc:AlternateContent>
      </w:r>
      <w:r w:rsidR="00236898">
        <w:rPr>
          <w:noProof/>
        </w:rPr>
        <mc:AlternateContent>
          <mc:Choice Requires="wps">
            <w:drawing>
              <wp:anchor distT="0" distB="0" distL="114300" distR="114300" simplePos="0" relativeHeight="251631104" behindDoc="0" locked="0" layoutInCell="1" allowOverlap="1" wp14:anchorId="333365A1" wp14:editId="6B881AE1">
                <wp:simplePos x="0" y="0"/>
                <wp:positionH relativeFrom="page">
                  <wp:posOffset>548640</wp:posOffset>
                </wp:positionH>
                <wp:positionV relativeFrom="page">
                  <wp:posOffset>3568700</wp:posOffset>
                </wp:positionV>
                <wp:extent cx="6675120" cy="566420"/>
                <wp:effectExtent l="0" t="0" r="5080" b="0"/>
                <wp:wrapTight wrapText="bothSides">
                  <wp:wrapPolygon edited="0">
                    <wp:start x="0" y="0"/>
                    <wp:lineTo x="0" y="20341"/>
                    <wp:lineTo x="21534" y="20341"/>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664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A94A301" w14:textId="77777777" w:rsidR="00C70EE0" w:rsidRPr="00600936" w:rsidRDefault="00C70EE0" w:rsidP="00A050F9">
                            <w:pPr>
                              <w:pStyle w:val="Title"/>
                              <w:rPr>
                                <w:b/>
                                <w:sz w:val="6"/>
                                <w:szCs w:val="6"/>
                              </w:rPr>
                            </w:pPr>
                          </w:p>
                          <w:p w14:paraId="478B3555" w14:textId="4FFEE352" w:rsidR="00C70EE0" w:rsidRPr="00600936" w:rsidRDefault="00C70EE0" w:rsidP="00A050F9">
                            <w:pPr>
                              <w:pStyle w:val="Title"/>
                              <w:rPr>
                                <w:b/>
                                <w:sz w:val="60"/>
                                <w:szCs w:val="60"/>
                              </w:rPr>
                            </w:pPr>
                            <w:r>
                              <w:rPr>
                                <w:b/>
                                <w:sz w:val="60"/>
                                <w:szCs w:val="60"/>
                              </w:rPr>
                              <w:t>MEDICAL INTERVENTIONS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0" style="position:absolute;left:0;text-align:left;margin-left:43.2pt;margin-top:281pt;width:525.6pt;height:4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" fillcolor="#636 [3204]" stroked="f" strokecolor="#b3cfff" strokeweight="1.5pt">
                <v:shadow opacity="42597f" mv:blur="38100f" offset="0,2pt"/>
                <v:textbox inset=",0,,0">
                  <w:txbxContent>
                    <w:p w14:paraId="0A94A301" w14:textId="77777777" w:rsidR="00C70EE0" w:rsidRPr="00600936" w:rsidRDefault="00C70EE0" w:rsidP="00A050F9">
                      <w:pPr>
                        <w:pStyle w:val="Title"/>
                        <w:rPr>
                          <w:b/>
                          <w:sz w:val="6"/>
                          <w:szCs w:val="6"/>
                        </w:rPr>
                      </w:pPr>
                    </w:p>
                    <w:p w14:paraId="478B3555" w14:textId="4FFEE352" w:rsidR="00C70EE0" w:rsidRPr="00600936" w:rsidRDefault="00C70EE0" w:rsidP="00A050F9">
                      <w:pPr>
                        <w:pStyle w:val="Title"/>
                        <w:rPr>
                          <w:b/>
                          <w:sz w:val="60"/>
                          <w:szCs w:val="60"/>
                        </w:rPr>
                      </w:pPr>
                      <w:r>
                        <w:rPr>
                          <w:b/>
                          <w:sz w:val="60"/>
                          <w:szCs w:val="60"/>
                        </w:rPr>
                        <w:t>MEDICAL INTERVENTIONS</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6224" behindDoc="0" locked="0" layoutInCell="1" allowOverlap="1" wp14:anchorId="2AEC931C" wp14:editId="5F7C0DFE">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404183A" w14:textId="77777777" w:rsidR="00C70EE0" w:rsidRDefault="00C70EE0" w:rsidP="00C57849">
                            <w:pPr>
                              <w:pStyle w:val="Subtitle"/>
                            </w:pPr>
                            <w:r>
                              <w:t xml:space="preserve">Ms. </w:t>
                            </w:r>
                            <w:proofErr w:type="spellStart"/>
                            <w:r>
                              <w:t>Verrochi’s</w:t>
                            </w:r>
                            <w:proofErr w:type="spellEnd"/>
                            <w:r>
                              <w:t xml:space="preserve"> Class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1" type="#_x0000_t202" style="position:absolute;left:0;text-align:left;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" filled="f" fillcolor="#b3cfff" stroked="f" strokecolor="#b3cfff" strokeweight="1.5pt">
                <v:fill color2="#3f80cd" focus="100%" type="gradient">
                  <o:fill v:ext="view" type="gradientUnscaled"/>
                </v:fill>
                <v:textbox inset="0,0,0,0">
                  <w:txbxContent>
                    <w:p w14:paraId="7404183A" w14:textId="77777777" w:rsidR="00C70EE0" w:rsidRDefault="00C70EE0" w:rsidP="00C57849">
                      <w:pPr>
                        <w:pStyle w:val="Subtitle"/>
                      </w:pPr>
                      <w:r>
                        <w:t xml:space="preserve">Ms. </w:t>
                      </w:r>
                      <w:proofErr w:type="spellStart"/>
                      <w:r>
                        <w:t>Verrochi’s</w:t>
                      </w:r>
                      <w:proofErr w:type="spellEnd"/>
                      <w:r>
                        <w:t xml:space="preserve"> Class Newsletter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01588B40" wp14:editId="3CD54696">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669 [3206]" stroked="f" strokecolor="#b3cfff" strokeweight="1.5pt">
                <v:shadow opacity="42597f" mv:blur="38100f" offset="0,2pt"/>
                <v:textbox inset=",7.2pt,,7.2pt"/>
                <w10:wrap type="tight" anchorx="page" anchory="page"/>
              </v:rect>
            </w:pict>
          </mc:Fallback>
        </mc:AlternateContent>
      </w:r>
      <w:bookmarkStart w:id="0" w:name="_GoBack"/>
      <w:bookmarkEnd w:id="0"/>
      <w:r w:rsidR="00B863B5">
        <w:br w:type="page"/>
      </w:r>
      <w:r w:rsidR="00D25547">
        <w:rPr>
          <w:noProof/>
        </w:rPr>
        <w:lastRenderedPageBreak/>
        <mc:AlternateContent>
          <mc:Choice Requires="wps">
            <w:drawing>
              <wp:anchor distT="0" distB="0" distL="114300" distR="114300" simplePos="0" relativeHeight="251708928" behindDoc="0" locked="0" layoutInCell="1" allowOverlap="1" wp14:anchorId="6CD2AC5E" wp14:editId="7F8C9BF4">
                <wp:simplePos x="0" y="0"/>
                <wp:positionH relativeFrom="page">
                  <wp:posOffset>4424045</wp:posOffset>
                </wp:positionH>
                <wp:positionV relativeFrom="page">
                  <wp:posOffset>3785870</wp:posOffset>
                </wp:positionV>
                <wp:extent cx="2703195" cy="3539490"/>
                <wp:effectExtent l="0" t="0" r="0" b="16510"/>
                <wp:wrapThrough wrapText="bothSides">
                  <wp:wrapPolygon edited="0">
                    <wp:start x="203" y="0"/>
                    <wp:lineTo x="203" y="21546"/>
                    <wp:lineTo x="21108" y="21546"/>
                    <wp:lineTo x="21108" y="0"/>
                    <wp:lineTo x="203" y="0"/>
                  </wp:wrapPolygon>
                </wp:wrapThrough>
                <wp:docPr id="738"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353949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4D0AEE" w14:textId="36790980" w:rsidR="00C70EE0" w:rsidRDefault="00C70EE0" w:rsidP="00BE486B">
                            <w:pPr>
                              <w:pStyle w:val="BodyText"/>
                              <w:spacing w:line="240" w:lineRule="auto"/>
                              <w:jc w:val="both"/>
                            </w:pPr>
                            <w:r w:rsidRPr="00D25547">
                              <w:t>Before the discovery of antibiotics, countless children died of common bacterial infections. A scratch on a finger could lead to a deadly infection. But with the mass use of antibiotics, new strains of bacteria that are resistant to antibiotics have emerged.</w:t>
                            </w:r>
                          </w:p>
                          <w:p w14:paraId="35D04668" w14:textId="4D70590A" w:rsidR="00C70EE0" w:rsidRDefault="00C70EE0" w:rsidP="00BE486B">
                            <w:pPr>
                              <w:pStyle w:val="BodyText"/>
                              <w:spacing w:line="240" w:lineRule="auto"/>
                              <w:jc w:val="both"/>
                            </w:pPr>
                            <w:r w:rsidRPr="00C70EE0">
                              <w:t>If you have been prescribed an antibiotic lately, your doctor probably told you to finish the entire prescription even if all your symptoms clear up before you are finished. Have you ever wondered why this was necessary? The misuse of antibiotics is one of the main causes of antibiotic resistance.</w:t>
                            </w:r>
                          </w:p>
                          <w:p w14:paraId="0DEA7C2B" w14:textId="5047CDB6" w:rsidR="00C70EE0" w:rsidRPr="009E2A28" w:rsidRDefault="00C70EE0" w:rsidP="00BE486B">
                            <w:pPr>
                              <w:pStyle w:val="BodyText"/>
                              <w:spacing w:line="240" w:lineRule="auto"/>
                              <w:jc w:val="both"/>
                            </w:pPr>
                            <w:r>
                              <w:t>In this activity students used models to determine</w:t>
                            </w:r>
                            <w:r w:rsidRPr="00C70EE0">
                              <w:t xml:space="preserve"> the effect of the antibiotic on the pneumonia using colored disks to represent the bacterial infection</w:t>
                            </w:r>
                            <w:r>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52" type="#_x0000_t202" style="position:absolute;left:0;text-align:left;margin-left:348.35pt;margin-top:298.1pt;width:212.85pt;height:278.7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" mv:complextextbox="1" filled="f" fillcolor="#b3cfff" stroked="f" strokecolor="#b3cfff" strokeweight="1.5pt">
                <v:fill color2="#3f80cd" focus="100%" type="gradient">
                  <o:fill v:ext="view" type="gradientUnscaled"/>
                </v:fill>
                <v:textbox inset=",0,,0">
                  <w:txbxContent>
                    <w:p w14:paraId="5A4D0AEE" w14:textId="36790980" w:rsidR="00C70EE0" w:rsidRDefault="00C70EE0" w:rsidP="00BE486B">
                      <w:pPr>
                        <w:pStyle w:val="BodyText"/>
                        <w:spacing w:line="240" w:lineRule="auto"/>
                        <w:jc w:val="both"/>
                      </w:pPr>
                      <w:r w:rsidRPr="00D25547">
                        <w:t>Before the discovery of antibiotics, countless children died of common bacterial infections. A scratch on a finger could lead to a deadly infection. But with the mass use of antibiotics, new strains of bacteria that are resistant to antibiotics have emerged.</w:t>
                      </w:r>
                    </w:p>
                    <w:p w14:paraId="35D04668" w14:textId="4D70590A" w:rsidR="00C70EE0" w:rsidRDefault="00C70EE0" w:rsidP="00BE486B">
                      <w:pPr>
                        <w:pStyle w:val="BodyText"/>
                        <w:spacing w:line="240" w:lineRule="auto"/>
                        <w:jc w:val="both"/>
                      </w:pPr>
                      <w:r w:rsidRPr="00C70EE0">
                        <w:t>If you have been prescribed an antibiotic lately, your doctor probably told you to finish the entire prescription even if all your symptoms clear up before you are finished. Have you ever wondered why this was necessary? The misuse of antibiotics is one of the main causes of antibiotic resistance.</w:t>
                      </w:r>
                    </w:p>
                    <w:p w14:paraId="0DEA7C2B" w14:textId="5047CDB6" w:rsidR="00C70EE0" w:rsidRPr="009E2A28" w:rsidRDefault="00C70EE0" w:rsidP="00BE486B">
                      <w:pPr>
                        <w:pStyle w:val="BodyText"/>
                        <w:spacing w:line="240" w:lineRule="auto"/>
                        <w:jc w:val="both"/>
                      </w:pPr>
                      <w:r>
                        <w:t>In this activity students used models to determine</w:t>
                      </w:r>
                      <w:r w:rsidRPr="00C70EE0">
                        <w:t xml:space="preserve"> the effect of the antibiotic on the pneumonia using colored disks to represent the bacterial infection</w:t>
                      </w:r>
                      <w:r>
                        <w:t>.</w:t>
                      </w:r>
                    </w:p>
                  </w:txbxContent>
                </v:textbox>
                <w10:wrap type="through" anchorx="page" anchory="page"/>
              </v:shape>
            </w:pict>
          </mc:Fallback>
        </mc:AlternateContent>
      </w:r>
      <w:r w:rsidR="00D25547">
        <w:rPr>
          <w:noProof/>
        </w:rPr>
        <w:drawing>
          <wp:anchor distT="0" distB="0" distL="114300" distR="114300" simplePos="0" relativeHeight="251749888" behindDoc="0" locked="0" layoutInCell="1" allowOverlap="1" wp14:anchorId="6E46A142" wp14:editId="5B484911">
            <wp:simplePos x="0" y="0"/>
            <wp:positionH relativeFrom="page">
              <wp:posOffset>6344920</wp:posOffset>
            </wp:positionH>
            <wp:positionV relativeFrom="page">
              <wp:posOffset>2692400</wp:posOffset>
            </wp:positionV>
            <wp:extent cx="762000" cy="1092835"/>
            <wp:effectExtent l="0" t="0" r="0" b="0"/>
            <wp:wrapThrough wrapText="bothSides">
              <wp:wrapPolygon edited="0">
                <wp:start x="0" y="0"/>
                <wp:lineTo x="0" y="21085"/>
                <wp:lineTo x="20880" y="21085"/>
                <wp:lineTo x="20880" y="0"/>
                <wp:lineTo x="0" y="0"/>
              </wp:wrapPolygon>
            </wp:wrapThrough>
            <wp:docPr id="756" name="Picture 756" descr="Macintosh HD:Users:verrochi:Desktop:Project Lead The Way:Medical Interventions:Unit 1 - How To Fight Infection:Unit 1 Pictures:1.2.3 antibiotic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rochi:Desktop:Project Lead The Way:Medical Interventions:Unit 1 - How To Fight Infection:Unit 1 Pictures:1.2.3 antibiotic r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13" r="30285"/>
                    <a:stretch/>
                  </pic:blipFill>
                  <pic:spPr bwMode="auto">
                    <a:xfrm>
                      <a:off x="0" y="0"/>
                      <a:ext cx="762000" cy="109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547">
        <w:rPr>
          <w:noProof/>
        </w:rPr>
        <w:drawing>
          <wp:anchor distT="0" distB="0" distL="114300" distR="114300" simplePos="0" relativeHeight="251748864" behindDoc="0" locked="0" layoutInCell="1" allowOverlap="1" wp14:anchorId="31325BA7" wp14:editId="4A61EFE2">
            <wp:simplePos x="0" y="0"/>
            <wp:positionH relativeFrom="page">
              <wp:posOffset>4424045</wp:posOffset>
            </wp:positionH>
            <wp:positionV relativeFrom="page">
              <wp:posOffset>2692400</wp:posOffset>
            </wp:positionV>
            <wp:extent cx="1943735" cy="1093470"/>
            <wp:effectExtent l="0" t="0" r="12065" b="0"/>
            <wp:wrapThrough wrapText="bothSides">
              <wp:wrapPolygon edited="0">
                <wp:start x="0" y="0"/>
                <wp:lineTo x="0" y="21073"/>
                <wp:lineTo x="21452" y="21073"/>
                <wp:lineTo x="21452" y="0"/>
                <wp:lineTo x="0" y="0"/>
              </wp:wrapPolygon>
            </wp:wrapThrough>
            <wp:docPr id="755" name="Picture 755" descr="Macintosh HD:Users:verrochi:Desktop:Project Lead The Way:Medical Interventions:Unit 1 - How To Fight Infection:Unit 1 Pictures:1.2.3 antibiotic 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rochi:Desktop:Project Lead The Way:Medical Interventions:Unit 1 - How To Fight Infection:Unit 1 Pictures:1.2.3 antibiotic 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73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49">
        <w:rPr>
          <w:noProof/>
        </w:rPr>
        <w:drawing>
          <wp:anchor distT="0" distB="0" distL="114300" distR="114300" simplePos="0" relativeHeight="251747840" behindDoc="0" locked="0" layoutInCell="1" allowOverlap="1" wp14:anchorId="4280BCA1" wp14:editId="53920B95">
            <wp:simplePos x="0" y="0"/>
            <wp:positionH relativeFrom="page">
              <wp:posOffset>4452620</wp:posOffset>
            </wp:positionH>
            <wp:positionV relativeFrom="page">
              <wp:posOffset>1327785</wp:posOffset>
            </wp:positionV>
            <wp:extent cx="2660015" cy="1496695"/>
            <wp:effectExtent l="0" t="0" r="6985" b="1905"/>
            <wp:wrapThrough wrapText="bothSides">
              <wp:wrapPolygon edited="0">
                <wp:start x="0" y="0"/>
                <wp:lineTo x="0" y="21261"/>
                <wp:lineTo x="21450" y="21261"/>
                <wp:lineTo x="21450" y="0"/>
                <wp:lineTo x="0" y="0"/>
              </wp:wrapPolygon>
            </wp:wrapThrough>
            <wp:docPr id="754" name="Picture 754" descr="Macintosh HD:Users:verrochi:Desktop:Project Lead The Way:Medical Interventions:Unit 1 - How To Fight Infection:Unit 1 Pictures:1.2.3 antibiotic 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rochi:Desktop:Project Lead The Way:Medical Interventions:Unit 1 - How To Fight Infection:Unit 1 Pictures:1.2.3 antibiotic r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01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49">
        <w:rPr>
          <w:noProof/>
        </w:rPr>
        <mc:AlternateContent>
          <mc:Choice Requires="wps">
            <w:drawing>
              <wp:anchor distT="0" distB="0" distL="114300" distR="114300" simplePos="0" relativeHeight="251627008" behindDoc="0" locked="0" layoutInCell="1" allowOverlap="1" wp14:anchorId="5D1C2C3C" wp14:editId="390FED9E">
                <wp:simplePos x="0" y="0"/>
                <wp:positionH relativeFrom="page">
                  <wp:posOffset>548005</wp:posOffset>
                </wp:positionH>
                <wp:positionV relativeFrom="page">
                  <wp:posOffset>548005</wp:posOffset>
                </wp:positionV>
                <wp:extent cx="3782060" cy="6777355"/>
                <wp:effectExtent l="0" t="0" r="2540" b="4445"/>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060" cy="677735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15pt;margin-top:43.15pt;width:297.8pt;height:533.6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" fillcolor="#330f42 [3205]" stroked="f">
                <v:textbox inset=",7.2pt,,7.2pt"/>
                <w10:wrap anchorx="page" anchory="page"/>
              </v:rect>
            </w:pict>
          </mc:Fallback>
        </mc:AlternateContent>
      </w:r>
      <w:r w:rsidR="002456EB">
        <w:rPr>
          <w:noProof/>
        </w:rPr>
        <mc:AlternateContent>
          <mc:Choice Requires="wpg">
            <w:drawing>
              <wp:anchor distT="0" distB="0" distL="114300" distR="114300" simplePos="0" relativeHeight="251742720" behindDoc="0" locked="0" layoutInCell="1" allowOverlap="1" wp14:anchorId="11EFCD41" wp14:editId="77DB9D9B">
                <wp:simplePos x="0" y="0"/>
                <wp:positionH relativeFrom="page">
                  <wp:posOffset>626745</wp:posOffset>
                </wp:positionH>
                <wp:positionV relativeFrom="page">
                  <wp:posOffset>622300</wp:posOffset>
                </wp:positionV>
                <wp:extent cx="3703320" cy="6703060"/>
                <wp:effectExtent l="0" t="0" r="0" b="2540"/>
                <wp:wrapThrough wrapText="bothSides">
                  <wp:wrapPolygon edited="0">
                    <wp:start x="148" y="0"/>
                    <wp:lineTo x="148" y="21526"/>
                    <wp:lineTo x="21333" y="21526"/>
                    <wp:lineTo x="21333" y="0"/>
                    <wp:lineTo x="148" y="0"/>
                  </wp:wrapPolygon>
                </wp:wrapThrough>
                <wp:docPr id="766" name="Group 766"/>
                <wp:cNvGraphicFramePr/>
                <a:graphic xmlns:a="http://schemas.openxmlformats.org/drawingml/2006/main">
                  <a:graphicData uri="http://schemas.microsoft.com/office/word/2010/wordprocessingGroup">
                    <wpg:wgp>
                      <wpg:cNvGrpSpPr/>
                      <wpg:grpSpPr>
                        <a:xfrm>
                          <a:off x="0" y="0"/>
                          <a:ext cx="3703320" cy="6703060"/>
                          <a:chOff x="0" y="0"/>
                          <a:chExt cx="3703320" cy="6703060"/>
                        </a:xfrm>
                        <a:extLst>
                          <a:ext uri="{0CCBE362-F206-4b92-989A-16890622DB6E}">
                            <ma14:wrappingTextBoxFlag xmlns:ma14="http://schemas.microsoft.com/office/mac/drawingml/2011/main" val="1"/>
                          </a:ext>
                        </a:extLst>
                      </wpg:grpSpPr>
                      <wps:wsp>
                        <wps:cNvPr id="901" name="Text Box 1511"/>
                        <wps:cNvSpPr txBox="1">
                          <a:spLocks noChangeArrowheads="1"/>
                        </wps:cNvSpPr>
                        <wps:spPr bwMode="auto">
                          <a:xfrm>
                            <a:off x="0" y="0"/>
                            <a:ext cx="3703320" cy="67030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24" name="Text Box 924"/>
                        <wps:cNvSpPr txBox="1"/>
                        <wps:spPr>
                          <a:xfrm>
                            <a:off x="91440" y="0"/>
                            <a:ext cx="3520440" cy="271145"/>
                          </a:xfrm>
                          <a:prstGeom prst="rect">
                            <a:avLst/>
                          </a:prstGeom>
                          <a:noFill/>
                          <a:ln>
                            <a:noFill/>
                          </a:ln>
                          <a:effectLst/>
                          <a:extLst>
                            <a:ext uri="{C572A759-6A51-4108-AA02-DFA0A04FC94B}">
                              <ma14:wrappingTextBoxFlag xmlns:ma14="http://schemas.microsoft.com/office/mac/drawingml/2011/main"/>
                            </a:ext>
                          </a:extLst>
                        </wps:spPr>
                        <wps:txbx id="15">
                          <w:txbxContent>
                            <w:p w14:paraId="03A2773C" w14:textId="01E5ACC4" w:rsidR="00C70EE0" w:rsidRDefault="00C70EE0" w:rsidP="00AF1CA2">
                              <w:pPr>
                                <w:pStyle w:val="BodyText"/>
                                <w:spacing w:line="240" w:lineRule="auto"/>
                                <w:jc w:val="both"/>
                                <w:rPr>
                                  <w:color w:val="FFFFFF" w:themeColor="background1"/>
                                  <w:sz w:val="26"/>
                                  <w:szCs w:val="26"/>
                                </w:rPr>
                              </w:pPr>
                              <w:r>
                                <w:rPr>
                                  <w:color w:val="FFFFFF" w:themeColor="background1"/>
                                  <w:sz w:val="26"/>
                                  <w:szCs w:val="26"/>
                                </w:rPr>
                                <w:t>Upcoming events this Fall:</w:t>
                              </w:r>
                            </w:p>
                            <w:p w14:paraId="36094714" w14:textId="0FB10A78" w:rsidR="00C70EE0" w:rsidRDefault="00C70EE0" w:rsidP="00A62FD3">
                              <w:pPr>
                                <w:pStyle w:val="BodyText"/>
                                <w:spacing w:line="240" w:lineRule="auto"/>
                                <w:rPr>
                                  <w:b/>
                                  <w:color w:val="FFFFFF" w:themeColor="background1"/>
                                </w:rPr>
                              </w:pPr>
                              <w:r>
                                <w:rPr>
                                  <w:b/>
                                  <w:color w:val="FFFFFF" w:themeColor="background1"/>
                                </w:rPr>
                                <w:t>Family Night</w:t>
                              </w:r>
                              <w:r>
                                <w:rPr>
                                  <w:b/>
                                  <w:color w:val="FFFFFF" w:themeColor="background1"/>
                                </w:rPr>
                                <w:tab/>
                                <w:t xml:space="preserve">    </w:t>
                              </w:r>
                              <w:r w:rsidRPr="005F7D49">
                                <w:rPr>
                                  <w:color w:val="FFFFFF" w:themeColor="background1"/>
                                </w:rPr>
                                <w:t xml:space="preserve"> September 19</w:t>
                              </w:r>
                              <w:r w:rsidRPr="005F7D49">
                                <w:rPr>
                                  <w:color w:val="FFFFFF" w:themeColor="background1"/>
                                  <w:vertAlign w:val="superscript"/>
                                </w:rPr>
                                <w:t>th</w:t>
                              </w:r>
                              <w:r w:rsidRPr="005F7D49">
                                <w:rPr>
                                  <w:color w:val="FFFFFF" w:themeColor="background1"/>
                                </w:rPr>
                                <w:t xml:space="preserve"> @ TCHS</w:t>
                              </w:r>
                            </w:p>
                            <w:p w14:paraId="48CAF110" w14:textId="7D25B626" w:rsidR="00C70EE0" w:rsidRPr="005F7D49" w:rsidRDefault="00C70EE0" w:rsidP="005F7D49">
                              <w:pPr>
                                <w:pStyle w:val="BodyText"/>
                                <w:spacing w:line="240" w:lineRule="auto"/>
                                <w:ind w:left="270"/>
                                <w:rPr>
                                  <w:color w:val="FFFFFF" w:themeColor="background1"/>
                                  <w:sz w:val="20"/>
                                  <w:szCs w:val="20"/>
                                </w:rPr>
                              </w:pPr>
                              <w:r w:rsidRPr="005F7D49">
                                <w:rPr>
                                  <w:color w:val="FFFFFF" w:themeColor="background1"/>
                                  <w:sz w:val="20"/>
                                  <w:szCs w:val="20"/>
                                </w:rPr>
                                <w:t>Families visit with staff 4:00-6:45; tailgate supper served, Coronation begins at 7:00pm</w:t>
                              </w:r>
                            </w:p>
                            <w:p w14:paraId="00D2854A" w14:textId="1CF88B3B" w:rsidR="00C70EE0" w:rsidRPr="00A62FD3" w:rsidRDefault="00C70EE0" w:rsidP="00A62FD3">
                              <w:pPr>
                                <w:pStyle w:val="BodyText"/>
                                <w:spacing w:line="240" w:lineRule="auto"/>
                                <w:rPr>
                                  <w:color w:val="FFFFFF" w:themeColor="background1"/>
                                </w:rPr>
                              </w:pPr>
                              <w:r w:rsidRPr="00A62FD3">
                                <w:rPr>
                                  <w:b/>
                                  <w:color w:val="FFFFFF" w:themeColor="background1"/>
                                </w:rPr>
                                <w:t>SCRUBS</w:t>
                              </w:r>
                              <w:r>
                                <w:rPr>
                                  <w:color w:val="FFFFFF" w:themeColor="background1"/>
                                </w:rPr>
                                <w:t xml:space="preserve"> </w:t>
                              </w:r>
                              <w:r w:rsidRPr="00A62FD3">
                                <w:rPr>
                                  <w:b/>
                                  <w:color w:val="FFFFFF" w:themeColor="background1"/>
                                </w:rPr>
                                <w:t>Camp</w:t>
                              </w:r>
                              <w:r>
                                <w:rPr>
                                  <w:color w:val="FFFFFF" w:themeColor="background1"/>
                                </w:rPr>
                                <w:t xml:space="preserve">    </w:t>
                              </w:r>
                              <w:r w:rsidRPr="00A62FD3">
                                <w:rPr>
                                  <w:color w:val="FFFFFF" w:themeColor="background1"/>
                                  <w:sz w:val="20"/>
                                  <w:szCs w:val="20"/>
                                </w:rPr>
                                <w:t>October 24</w:t>
                              </w:r>
                              <w:r w:rsidRPr="00A62FD3">
                                <w:rPr>
                                  <w:color w:val="FFFFFF" w:themeColor="background1"/>
                                  <w:sz w:val="20"/>
                                  <w:szCs w:val="20"/>
                                  <w:vertAlign w:val="superscript"/>
                                </w:rPr>
                                <w:t>th</w:t>
                              </w:r>
                              <w:r w:rsidRPr="00A62FD3">
                                <w:rPr>
                                  <w:color w:val="FFFFFF" w:themeColor="background1"/>
                                  <w:sz w:val="20"/>
                                  <w:szCs w:val="20"/>
                                </w:rPr>
                                <w:t xml:space="preserve"> @ SGU </w:t>
                              </w:r>
                            </w:p>
                            <w:p w14:paraId="7E5D6CB2" w14:textId="057FB78B" w:rsidR="00C70EE0" w:rsidRPr="00A62FD3" w:rsidRDefault="00C70EE0" w:rsidP="005F7D49">
                              <w:pPr>
                                <w:pStyle w:val="BodyText"/>
                                <w:spacing w:line="240" w:lineRule="auto"/>
                                <w:ind w:left="1440"/>
                                <w:rPr>
                                  <w:color w:val="FFFFFF" w:themeColor="background1"/>
                                  <w:sz w:val="20"/>
                                  <w:szCs w:val="20"/>
                                </w:rPr>
                              </w:pPr>
                              <w:r w:rsidRPr="00A62FD3">
                                <w:rPr>
                                  <w:color w:val="FFFFFF" w:themeColor="background1"/>
                                  <w:sz w:val="20"/>
                                  <w:szCs w:val="20"/>
                                </w:rPr>
                                <w:t>Free, one-day, hands-on health career camps for high school students. Students will have the opportunity to experience a wide variety of health careers through hands-on activities and discussions.  After the SCRUBS Camp, attendees will be eligible to apply for a field experience where they can shadow a health care professional of their choice.</w:t>
                              </w:r>
                              <w:r>
                                <w:rPr>
                                  <w:color w:val="FFFFFF" w:themeColor="background1"/>
                                  <w:sz w:val="20"/>
                                  <w:szCs w:val="20"/>
                                </w:rPr>
                                <w:t xml:space="preserve">  This is the first year </w:t>
                              </w:r>
                              <w:r w:rsidRPr="00A62FD3">
                                <w:rPr>
                                  <w:color w:val="FFFFFF" w:themeColor="background1"/>
                                  <w:sz w:val="20"/>
                                  <w:szCs w:val="20"/>
                                </w:rPr>
                                <w:t>Mission will host a camp!</w:t>
                              </w:r>
                            </w:p>
                            <w:p w14:paraId="0E5E159F" w14:textId="1B37C1C0" w:rsidR="00C70EE0" w:rsidRPr="00D41858" w:rsidRDefault="00C70EE0" w:rsidP="00AF1CA2">
                              <w:pPr>
                                <w:pStyle w:val="BodyText"/>
                                <w:spacing w:line="240" w:lineRule="auto"/>
                                <w:jc w:val="both"/>
                                <w:rPr>
                                  <w:color w:val="FFFFFF" w:themeColor="background1"/>
                                </w:rPr>
                              </w:pPr>
                              <w:r>
                                <w:rPr>
                                  <w:b/>
                                  <w:color w:val="FFFFFF" w:themeColor="background1"/>
                                </w:rPr>
                                <w:t xml:space="preserve">Parent/Teacher Conferences </w:t>
                              </w:r>
                              <w:r>
                                <w:rPr>
                                  <w:color w:val="FFFFFF" w:themeColor="background1"/>
                                </w:rPr>
                                <w:t>November 1</w:t>
                              </w:r>
                              <w:r w:rsidRPr="00D41858">
                                <w:rPr>
                                  <w:color w:val="FFFFFF" w:themeColor="background1"/>
                                  <w:vertAlign w:val="superscript"/>
                                </w:rPr>
                                <w:t>st</w:t>
                              </w:r>
                              <w:r>
                                <w:rPr>
                                  <w:color w:val="FFFFFF" w:themeColor="background1"/>
                                </w:rPr>
                                <w:t xml:space="preserve"> and 2</w:t>
                              </w:r>
                              <w:r w:rsidRPr="002700DA">
                                <w:rPr>
                                  <w:color w:val="FFFFFF" w:themeColor="background1"/>
                                  <w:vertAlign w:val="superscript"/>
                                </w:rPr>
                                <w:t>nd</w:t>
                              </w:r>
                              <w:r>
                                <w:rPr>
                                  <w:color w:val="FFFFFF" w:themeColor="background1"/>
                                </w:rPr>
                                <w:t xml:space="preserve"> </w:t>
                              </w:r>
                            </w:p>
                            <w:p w14:paraId="45109D45" w14:textId="7D5BDDD4" w:rsidR="00C70EE0" w:rsidRDefault="00C70EE0" w:rsidP="005F7D49">
                              <w:pPr>
                                <w:pStyle w:val="BodyText"/>
                                <w:spacing w:after="0" w:line="240" w:lineRule="auto"/>
                                <w:ind w:firstLine="720"/>
                                <w:jc w:val="both"/>
                                <w:rPr>
                                  <w:color w:val="FFFFFF" w:themeColor="background1"/>
                                  <w:sz w:val="20"/>
                                  <w:szCs w:val="20"/>
                                </w:rPr>
                              </w:pPr>
                              <w:r>
                                <w:rPr>
                                  <w:color w:val="FFFFFF" w:themeColor="background1"/>
                                  <w:sz w:val="20"/>
                                  <w:szCs w:val="20"/>
                                </w:rPr>
                                <w:t>Thursday 1</w:t>
                              </w:r>
                              <w:r w:rsidRPr="002700DA">
                                <w:rPr>
                                  <w:color w:val="FFFFFF" w:themeColor="background1"/>
                                  <w:sz w:val="20"/>
                                  <w:szCs w:val="20"/>
                                  <w:vertAlign w:val="superscript"/>
                                </w:rPr>
                                <w:t>st</w:t>
                              </w:r>
                              <w:r>
                                <w:rPr>
                                  <w:color w:val="FFFFFF" w:themeColor="background1"/>
                                  <w:sz w:val="20"/>
                                  <w:szCs w:val="20"/>
                                </w:rPr>
                                <w:t xml:space="preserve"> – 12pm – 4pm </w:t>
                              </w:r>
                            </w:p>
                            <w:p w14:paraId="751D33AF" w14:textId="1EA364B9" w:rsidR="00C70EE0" w:rsidRDefault="00C70EE0" w:rsidP="005F7D49">
                              <w:pPr>
                                <w:pStyle w:val="BodyText"/>
                                <w:spacing w:after="0" w:line="240" w:lineRule="auto"/>
                                <w:ind w:firstLine="720"/>
                                <w:jc w:val="both"/>
                                <w:rPr>
                                  <w:color w:val="FFFFFF" w:themeColor="background1"/>
                                  <w:sz w:val="20"/>
                                  <w:szCs w:val="20"/>
                                </w:rPr>
                              </w:pPr>
                              <w:r>
                                <w:rPr>
                                  <w:color w:val="FFFFFF" w:themeColor="background1"/>
                                  <w:sz w:val="20"/>
                                  <w:szCs w:val="20"/>
                                </w:rPr>
                                <w:t>Friday 2</w:t>
                              </w:r>
                              <w:r w:rsidRPr="002700DA">
                                <w:rPr>
                                  <w:color w:val="FFFFFF" w:themeColor="background1"/>
                                  <w:sz w:val="20"/>
                                  <w:szCs w:val="20"/>
                                  <w:vertAlign w:val="superscript"/>
                                </w:rPr>
                                <w:t>nd</w:t>
                              </w:r>
                              <w:r>
                                <w:rPr>
                                  <w:color w:val="FFFFFF" w:themeColor="background1"/>
                                  <w:sz w:val="20"/>
                                  <w:szCs w:val="20"/>
                                </w:rPr>
                                <w:t xml:space="preserve"> – 8am – 12pm</w:t>
                              </w:r>
                            </w:p>
                            <w:p w14:paraId="689AB42B" w14:textId="77777777" w:rsidR="00C70EE0" w:rsidRDefault="00C70EE0" w:rsidP="005F7D49">
                              <w:pPr>
                                <w:pStyle w:val="BodyText"/>
                                <w:spacing w:after="0" w:line="240" w:lineRule="auto"/>
                                <w:ind w:firstLine="720"/>
                                <w:jc w:val="both"/>
                                <w:rPr>
                                  <w:b/>
                                  <w:color w:val="FFFFFF" w:themeColor="background1"/>
                                </w:rPr>
                              </w:pPr>
                            </w:p>
                            <w:p w14:paraId="66CE65C2" w14:textId="73058EE1" w:rsidR="00C70EE0" w:rsidRDefault="00C70EE0" w:rsidP="00AF1CA2">
                              <w:pPr>
                                <w:pStyle w:val="BodyText"/>
                                <w:spacing w:line="240" w:lineRule="auto"/>
                                <w:jc w:val="both"/>
                                <w:rPr>
                                  <w:b/>
                                  <w:color w:val="FFFFFF" w:themeColor="background1"/>
                                </w:rPr>
                              </w:pPr>
                              <w:r w:rsidRPr="00D41858">
                                <w:rPr>
                                  <w:b/>
                                  <w:color w:val="FFFFFF" w:themeColor="background1"/>
                                </w:rPr>
                                <w:t>ECA</w:t>
                              </w:r>
                              <w:r>
                                <w:rPr>
                                  <w:b/>
                                  <w:color w:val="FFFFFF" w:themeColor="background1"/>
                                </w:rPr>
                                <w:t xml:space="preserve"> Tentative</w:t>
                              </w:r>
                              <w:r w:rsidRPr="00D41858">
                                <w:rPr>
                                  <w:b/>
                                  <w:color w:val="FFFFFF" w:themeColor="background1"/>
                                </w:rPr>
                                <w:t xml:space="preserve"> Testing Date </w:t>
                              </w:r>
                              <w:proofErr w:type="gramStart"/>
                              <w:r w:rsidRPr="005F7D49">
                                <w:rPr>
                                  <w:color w:val="FFFFFF" w:themeColor="background1"/>
                                </w:rPr>
                                <w:t>December  6</w:t>
                              </w:r>
                              <w:r w:rsidRPr="005F7D49">
                                <w:rPr>
                                  <w:color w:val="FFFFFF" w:themeColor="background1"/>
                                  <w:vertAlign w:val="superscript"/>
                                </w:rPr>
                                <w:t>th</w:t>
                              </w:r>
                              <w:proofErr w:type="gramEnd"/>
                              <w:r w:rsidRPr="005F7D49">
                                <w:rPr>
                                  <w:color w:val="FFFFFF" w:themeColor="background1"/>
                                </w:rPr>
                                <w:t xml:space="preserve"> and 7</w:t>
                              </w:r>
                              <w:r w:rsidRPr="005F7D49">
                                <w:rPr>
                                  <w:color w:val="FFFFFF" w:themeColor="background1"/>
                                  <w:vertAlign w:val="superscript"/>
                                </w:rPr>
                                <w:t>th</w:t>
                              </w:r>
                              <w:r>
                                <w:rPr>
                                  <w:b/>
                                  <w:color w:val="FFFFFF" w:themeColor="background1"/>
                                </w:rPr>
                                <w:t xml:space="preserve"> </w:t>
                              </w:r>
                            </w:p>
                            <w:p w14:paraId="4BD8E6A4" w14:textId="77777777" w:rsidR="00C70EE0" w:rsidRDefault="00C70EE0" w:rsidP="005F7D49">
                              <w:pPr>
                                <w:pStyle w:val="BodyText"/>
                                <w:spacing w:after="0" w:line="240" w:lineRule="auto"/>
                                <w:jc w:val="both"/>
                                <w:rPr>
                                  <w:b/>
                                  <w:color w:val="FFFFFF" w:themeColor="background1"/>
                                </w:rPr>
                              </w:pPr>
                              <w:r>
                                <w:rPr>
                                  <w:b/>
                                  <w:color w:val="FFFFFF" w:themeColor="background1"/>
                                </w:rPr>
                                <w:t>Job Shadow/Intern at Local Healthcare Settings</w:t>
                              </w:r>
                            </w:p>
                            <w:p w14:paraId="5B14FB7E" w14:textId="77777777" w:rsidR="00C70EE0" w:rsidRDefault="00C70EE0" w:rsidP="005F7D49">
                              <w:pPr>
                                <w:pStyle w:val="BodyText"/>
                                <w:spacing w:after="0" w:line="240" w:lineRule="auto"/>
                                <w:jc w:val="both"/>
                                <w:rPr>
                                  <w:color w:val="FFFFFF" w:themeColor="background1"/>
                                </w:rPr>
                              </w:pPr>
                              <w:r>
                                <w:rPr>
                                  <w:b/>
                                  <w:color w:val="FFFFFF" w:themeColor="background1"/>
                                </w:rPr>
                                <w:t xml:space="preserve">HIPAA Training </w:t>
                              </w:r>
                              <w:r>
                                <w:rPr>
                                  <w:color w:val="FFFFFF" w:themeColor="background1"/>
                                </w:rPr>
                                <w:t xml:space="preserve">TBD </w:t>
                              </w:r>
                              <w:r w:rsidRPr="002700DA">
                                <w:rPr>
                                  <w:color w:val="FFFFFF" w:themeColor="background1"/>
                                </w:rPr>
                                <w:t>@ Rosebud Hospital</w:t>
                              </w:r>
                            </w:p>
                            <w:p w14:paraId="00BF7C9D" w14:textId="77777777" w:rsidR="00C70EE0" w:rsidRPr="005F7D49" w:rsidRDefault="00C70EE0" w:rsidP="005F7D49">
                              <w:pPr>
                                <w:pStyle w:val="BodyText"/>
                                <w:spacing w:after="0" w:line="240" w:lineRule="auto"/>
                                <w:jc w:val="both"/>
                                <w:rPr>
                                  <w:color w:val="FFFFFF" w:themeColor="background1"/>
                                  <w:sz w:val="12"/>
                                  <w:szCs w:val="12"/>
                                </w:rPr>
                              </w:pPr>
                            </w:p>
                            <w:p w14:paraId="4F00E96A" w14:textId="77777777" w:rsidR="00C70EE0" w:rsidRDefault="00C70EE0" w:rsidP="005F7D49">
                              <w:pPr>
                                <w:pStyle w:val="BodyText"/>
                                <w:spacing w:line="240" w:lineRule="auto"/>
                                <w:ind w:left="270"/>
                                <w:jc w:val="both"/>
                                <w:rPr>
                                  <w:color w:val="FFFFFF" w:themeColor="background1"/>
                                  <w:sz w:val="20"/>
                                  <w:szCs w:val="20"/>
                                </w:rPr>
                              </w:pPr>
                              <w:r w:rsidRPr="005F7D49">
                                <w:rPr>
                                  <w:color w:val="FFFFFF" w:themeColor="background1"/>
                                  <w:sz w:val="20"/>
                                  <w:szCs w:val="20"/>
                                </w:rPr>
                                <w:t>Starting in 2012-2013, students will be able to complete a number of job shadow hours in the community.  This will give students valuable exposure to a variety of heath care professions and give them an idea of what responsibilities the job entails and analyze if the job is a good fit for them.  They will use these hours to complete a capstone project for the fourth PLTW course: BI.</w:t>
                              </w:r>
                            </w:p>
                            <w:p w14:paraId="41915D92" w14:textId="77777777" w:rsidR="00C70EE0" w:rsidRPr="005F7D49" w:rsidRDefault="00C70EE0" w:rsidP="005F7D49">
                              <w:pPr>
                                <w:pStyle w:val="BodyText"/>
                                <w:spacing w:line="240" w:lineRule="auto"/>
                                <w:ind w:left="270"/>
                                <w:jc w:val="both"/>
                                <w:rPr>
                                  <w:color w:val="FFFFFF" w:themeColor="background1"/>
                                  <w:sz w:val="20"/>
                                  <w:szCs w:val="20"/>
                                </w:rPr>
                              </w:pPr>
                            </w:p>
                            <w:p w14:paraId="284D0354" w14:textId="32C946B2" w:rsidR="00C70EE0" w:rsidRPr="002700DA" w:rsidRDefault="00C70EE0" w:rsidP="002700DA">
                              <w:pPr>
                                <w:pStyle w:val="BodyText"/>
                                <w:spacing w:line="240" w:lineRule="auto"/>
                                <w:jc w:val="center"/>
                                <w:rPr>
                                  <w:b/>
                                  <w:color w:val="FFFFFF" w:themeColor="background1"/>
                                  <w:sz w:val="32"/>
                                  <w:szCs w:val="32"/>
                                </w:rPr>
                              </w:pPr>
                              <w:r w:rsidRPr="002700DA">
                                <w:rPr>
                                  <w:b/>
                                  <w:color w:val="FFFFFF" w:themeColor="background1"/>
                                  <w:sz w:val="32"/>
                                  <w:szCs w:val="32"/>
                                </w:rPr>
                                <w:t xml:space="preserve">SENIORS should begin applying to </w:t>
                              </w:r>
                              <w:r w:rsidRPr="002700DA">
                                <w:rPr>
                                  <w:b/>
                                  <w:i/>
                                  <w:color w:val="FFFFFF" w:themeColor="background1"/>
                                  <w:sz w:val="32"/>
                                  <w:szCs w:val="32"/>
                                  <w:u w:val="single"/>
                                </w:rPr>
                                <w:t>colleges</w:t>
                              </w:r>
                              <w:r w:rsidRPr="002700DA">
                                <w:rPr>
                                  <w:b/>
                                  <w:color w:val="FFFFFF" w:themeColor="background1"/>
                                  <w:sz w:val="32"/>
                                  <w:szCs w:val="32"/>
                                </w:rPr>
                                <w:t>!  See me about recommendations and further scholarship opportunities.</w:t>
                              </w:r>
                            </w:p>
                            <w:p w14:paraId="0AC4F558" w14:textId="1722ACD4" w:rsidR="00C70EE0" w:rsidRPr="00D41858" w:rsidRDefault="00C70EE0" w:rsidP="00AF1CA2">
                              <w:pPr>
                                <w:pStyle w:val="BodyText"/>
                                <w:spacing w:line="240" w:lineRule="auto"/>
                                <w:jc w:val="both"/>
                                <w:rPr>
                                  <w:b/>
                                  <w:color w:val="FFFFFF" w:themeColor="background1"/>
                                </w:rPr>
                              </w:pPr>
                              <w:r>
                                <w:rPr>
                                  <w:b/>
                                  <w:color w:val="FFFFFF" w:themeColor="background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 Box 925"/>
                        <wps:cNvSpPr txBox="1"/>
                        <wps:spPr>
                          <a:xfrm>
                            <a:off x="91440" y="269875"/>
                            <a:ext cx="3520440" cy="241935"/>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 name="Text Box 926"/>
                        <wps:cNvSpPr txBox="1"/>
                        <wps:spPr>
                          <a:xfrm>
                            <a:off x="91440" y="510540"/>
                            <a:ext cx="3520440" cy="375285"/>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7" name="Text Box 927"/>
                        <wps:cNvSpPr txBox="1"/>
                        <wps:spPr>
                          <a:xfrm>
                            <a:off x="91440" y="884555"/>
                            <a:ext cx="3520440" cy="241935"/>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1156335" y="1125220"/>
                            <a:ext cx="2455545" cy="150495"/>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9" name="Text Box 739"/>
                        <wps:cNvSpPr txBox="1"/>
                        <wps:spPr>
                          <a:xfrm>
                            <a:off x="1156335" y="1274445"/>
                            <a:ext cx="2455545" cy="14986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Text Box 740"/>
                        <wps:cNvSpPr txBox="1"/>
                        <wps:spPr>
                          <a:xfrm>
                            <a:off x="1156335" y="1423035"/>
                            <a:ext cx="2455545" cy="150495"/>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Text Box 741"/>
                        <wps:cNvSpPr txBox="1"/>
                        <wps:spPr>
                          <a:xfrm>
                            <a:off x="1156335" y="1572260"/>
                            <a:ext cx="2455545" cy="150495"/>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Text Box 742"/>
                        <wps:cNvSpPr txBox="1"/>
                        <wps:spPr>
                          <a:xfrm>
                            <a:off x="1156335" y="1721485"/>
                            <a:ext cx="2455545" cy="150495"/>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3" name="Text Box 743"/>
                        <wps:cNvSpPr txBox="1"/>
                        <wps:spPr>
                          <a:xfrm>
                            <a:off x="1156335" y="1870710"/>
                            <a:ext cx="2455545" cy="150495"/>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4" name="Text Box 744"/>
                        <wps:cNvSpPr txBox="1"/>
                        <wps:spPr>
                          <a:xfrm>
                            <a:off x="1156335" y="2019935"/>
                            <a:ext cx="2455545" cy="150495"/>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5" name="Text Box 745"/>
                        <wps:cNvSpPr txBox="1"/>
                        <wps:spPr>
                          <a:xfrm>
                            <a:off x="1156335" y="2169160"/>
                            <a:ext cx="2455545" cy="150495"/>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6" name="Text Box 746"/>
                        <wps:cNvSpPr txBox="1"/>
                        <wps:spPr>
                          <a:xfrm>
                            <a:off x="1156335" y="2318385"/>
                            <a:ext cx="2455545" cy="150495"/>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Text Box 747"/>
                        <wps:cNvSpPr txBox="1"/>
                        <wps:spPr>
                          <a:xfrm>
                            <a:off x="91440" y="2467610"/>
                            <a:ext cx="3520440" cy="22606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8" name="Text Box 748"/>
                        <wps:cNvSpPr txBox="1"/>
                        <wps:spPr>
                          <a:xfrm>
                            <a:off x="91440" y="2692400"/>
                            <a:ext cx="3520440" cy="241935"/>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 name="Text Box 749"/>
                        <wps:cNvSpPr txBox="1"/>
                        <wps:spPr>
                          <a:xfrm>
                            <a:off x="91440" y="2933065"/>
                            <a:ext cx="3520440" cy="150495"/>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Text Box 750"/>
                        <wps:cNvSpPr txBox="1"/>
                        <wps:spPr>
                          <a:xfrm>
                            <a:off x="91440" y="3082290"/>
                            <a:ext cx="3520440" cy="149860"/>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 name="Text Box 751"/>
                        <wps:cNvSpPr txBox="1"/>
                        <wps:spPr>
                          <a:xfrm>
                            <a:off x="91440" y="3230880"/>
                            <a:ext cx="3520440" cy="165735"/>
                          </a:xfrm>
                          <a:prstGeom prst="rect">
                            <a:avLst/>
                          </a:prstGeom>
                          <a:noFill/>
                          <a:ln>
                            <a:noFill/>
                          </a:ln>
                          <a:effectLst/>
                          <a:extLst>
                            <a:ext uri="{C572A759-6A51-4108-AA02-DFA0A04FC94B}">
                              <ma14:wrappingTextBoxFlag xmlns:ma14="http://schemas.microsoft.com/office/mac/drawingml/2011/main"/>
                            </a:ext>
                          </a:extLst>
                        </wps:spPr>
                        <wps:linkedTxbx id="1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2" name="Text Box 752"/>
                        <wps:cNvSpPr txBox="1"/>
                        <wps:spPr>
                          <a:xfrm>
                            <a:off x="91440" y="3395345"/>
                            <a:ext cx="3520440" cy="241300"/>
                          </a:xfrm>
                          <a:prstGeom prst="rect">
                            <a:avLst/>
                          </a:prstGeom>
                          <a:noFill/>
                          <a:ln>
                            <a:noFill/>
                          </a:ln>
                          <a:effectLst/>
                          <a:extLst>
                            <a:ext uri="{C572A759-6A51-4108-AA02-DFA0A04FC94B}">
                              <ma14:wrappingTextBoxFlag xmlns:ma14="http://schemas.microsoft.com/office/mac/drawingml/2011/main"/>
                            </a:ext>
                          </a:extLst>
                        </wps:spPr>
                        <wps:linkedTxbx id="1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9" name="Text Box 759"/>
                        <wps:cNvSpPr txBox="1"/>
                        <wps:spPr>
                          <a:xfrm>
                            <a:off x="91440" y="3635375"/>
                            <a:ext cx="3520440" cy="165735"/>
                          </a:xfrm>
                          <a:prstGeom prst="rect">
                            <a:avLst/>
                          </a:prstGeom>
                          <a:noFill/>
                          <a:ln>
                            <a:noFill/>
                          </a:ln>
                          <a:effectLst/>
                          <a:extLst>
                            <a:ext uri="{C572A759-6A51-4108-AA02-DFA0A04FC94B}">
                              <ma14:wrappingTextBoxFlag xmlns:ma14="http://schemas.microsoft.com/office/mac/drawingml/2011/main"/>
                            </a:ext>
                          </a:extLst>
                        </wps:spPr>
                        <wps:linkedTxbx id="1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0" name="Text Box 760"/>
                        <wps:cNvSpPr txBox="1"/>
                        <wps:spPr>
                          <a:xfrm>
                            <a:off x="91440" y="3799840"/>
                            <a:ext cx="3520440" cy="165100"/>
                          </a:xfrm>
                          <a:prstGeom prst="rect">
                            <a:avLst/>
                          </a:prstGeom>
                          <a:noFill/>
                          <a:ln>
                            <a:noFill/>
                          </a:ln>
                          <a:effectLst/>
                          <a:extLst>
                            <a:ext uri="{C572A759-6A51-4108-AA02-DFA0A04FC94B}">
                              <ma14:wrappingTextBoxFlag xmlns:ma14="http://schemas.microsoft.com/office/mac/drawingml/2011/main"/>
                            </a:ext>
                          </a:extLst>
                        </wps:spPr>
                        <wps:linkedTxbx id="1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1" name="Text Box 761"/>
                        <wps:cNvSpPr txBox="1"/>
                        <wps:spPr>
                          <a:xfrm>
                            <a:off x="91440" y="3963670"/>
                            <a:ext cx="3520440" cy="90805"/>
                          </a:xfrm>
                          <a:prstGeom prst="rect">
                            <a:avLst/>
                          </a:prstGeom>
                          <a:noFill/>
                          <a:ln>
                            <a:noFill/>
                          </a:ln>
                          <a:effectLst/>
                          <a:extLst>
                            <a:ext uri="{C572A759-6A51-4108-AA02-DFA0A04FC94B}">
                              <ma14:wrappingTextBoxFlag xmlns:ma14="http://schemas.microsoft.com/office/mac/drawingml/2011/main"/>
                            </a:ext>
                          </a:extLst>
                        </wps:spPr>
                        <wps:linkedTxbx id="1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2" name="Text Box 762"/>
                        <wps:cNvSpPr txBox="1"/>
                        <wps:spPr>
                          <a:xfrm>
                            <a:off x="91440" y="4053205"/>
                            <a:ext cx="3520440" cy="1121410"/>
                          </a:xfrm>
                          <a:prstGeom prst="rect">
                            <a:avLst/>
                          </a:prstGeom>
                          <a:noFill/>
                          <a:ln>
                            <a:noFill/>
                          </a:ln>
                          <a:effectLst/>
                          <a:extLst>
                            <a:ext uri="{C572A759-6A51-4108-AA02-DFA0A04FC94B}">
                              <ma14:wrappingTextBoxFlag xmlns:ma14="http://schemas.microsoft.com/office/mac/drawingml/2011/main"/>
                            </a:ext>
                          </a:extLst>
                        </wps:spPr>
                        <wps:linkedTxbx id="1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3" name="Text Box 763"/>
                        <wps:cNvSpPr txBox="1"/>
                        <wps:spPr>
                          <a:xfrm>
                            <a:off x="91440" y="5173345"/>
                            <a:ext cx="3520440" cy="226695"/>
                          </a:xfrm>
                          <a:prstGeom prst="rect">
                            <a:avLst/>
                          </a:prstGeom>
                          <a:noFill/>
                          <a:ln>
                            <a:noFill/>
                          </a:ln>
                          <a:effectLst/>
                          <a:extLst>
                            <a:ext uri="{C572A759-6A51-4108-AA02-DFA0A04FC94B}">
                              <ma14:wrappingTextBoxFlag xmlns:ma14="http://schemas.microsoft.com/office/mac/drawingml/2011/main"/>
                            </a:ext>
                          </a:extLst>
                        </wps:spPr>
                        <wps:linkedTxbx id="1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4" name="Text Box 764"/>
                        <wps:cNvSpPr txBox="1"/>
                        <wps:spPr>
                          <a:xfrm>
                            <a:off x="91440" y="5398770"/>
                            <a:ext cx="3520440" cy="1031875"/>
                          </a:xfrm>
                          <a:prstGeom prst="rect">
                            <a:avLst/>
                          </a:prstGeom>
                          <a:noFill/>
                          <a:ln>
                            <a:noFill/>
                          </a:ln>
                          <a:effectLst/>
                          <a:extLst>
                            <a:ext uri="{C572A759-6A51-4108-AA02-DFA0A04FC94B}">
                              <ma14:wrappingTextBoxFlag xmlns:ma14="http://schemas.microsoft.com/office/mac/drawingml/2011/main"/>
                            </a:ext>
                          </a:extLst>
                        </wps:spPr>
                        <wps:linkedTxbx id="1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5" name="Text Box 765"/>
                        <wps:cNvSpPr txBox="1"/>
                        <wps:spPr>
                          <a:xfrm>
                            <a:off x="91440" y="6429375"/>
                            <a:ext cx="3520440" cy="241300"/>
                          </a:xfrm>
                          <a:prstGeom prst="rect">
                            <a:avLst/>
                          </a:prstGeom>
                          <a:noFill/>
                          <a:ln>
                            <a:noFill/>
                          </a:ln>
                          <a:effectLst/>
                          <a:extLst>
                            <a:ext uri="{C572A759-6A51-4108-AA02-DFA0A04FC94B}">
                              <ma14:wrappingTextBoxFlag xmlns:ma14="http://schemas.microsoft.com/office/mac/drawingml/2011/main"/>
                            </a:ext>
                          </a:extLst>
                        </wps:spPr>
                        <wps:linkedTxbx id="1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66" o:spid="_x0000_s1053" style="position:absolute;left:0;text-align:left;margin-left:49.35pt;margin-top:49pt;width:291.6pt;height:527.8pt;z-index:251742720;mso-position-horizontal-relative:page;mso-position-vertical-relative:page" coordsize="3703320,6703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" mv:complextextbox="1">
                <v:shape id="_x0000_s1054" type="#_x0000_t202" style="position:absolute;width:3703320;height:670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8AvwwAA&#10;ANwAAAAPAAAAZHJzL2Rvd25yZXYueG1sRI9Bi8IwFITvC/6H8AQviyZ6KNtqFBEKy+JF1x/waJ5t&#10;sHkpTdTqrzcLCx6HmfmGWW0G14ob9cF61jCfKRDElTeWaw2n33L6BSJEZIOtZ9LwoACb9ehjhYXx&#10;dz7Q7RhrkSAcCtTQxNgVUoaqIYdh5jvi5J197zAm2dfS9HhPcNfKhVKZdGg5LTTY0a6h6nK8Og3l&#10;8HzanyzLOd+Xn1VbPoKyO60n42G7BBFpiO/wf/vbaMjVHP7OpCMg1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d8AvwwAAANw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924" o:spid="_x0000_s1055" type="#_x0000_t202" style="position:absolute;left:91440;width:352044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lK/xAAA&#10;ANwAAAAPAAAAZHJzL2Rvd25yZXYueG1sRI9Ba8JAFITvgv9heYI33Sgi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5Sv8QAAADcAAAADwAAAAAAAAAAAAAAAACXAgAAZHJzL2Rv&#10;d25yZXYueG1sUEsFBgAAAAAEAAQA9QAAAIgDAAAAAA==&#10;" filled="f" stroked="f">
                  <v:textbox style="mso-next-textbox:#Text Box 925" inset="0,0,0,0">
                    <w:txbxContent>
                      <w:p w14:paraId="03A2773C" w14:textId="01E5ACC4" w:rsidR="00C70EE0" w:rsidRDefault="00C70EE0" w:rsidP="00AF1CA2">
                        <w:pPr>
                          <w:pStyle w:val="BodyText"/>
                          <w:spacing w:line="240" w:lineRule="auto"/>
                          <w:jc w:val="both"/>
                          <w:rPr>
                            <w:color w:val="FFFFFF" w:themeColor="background1"/>
                            <w:sz w:val="26"/>
                            <w:szCs w:val="26"/>
                          </w:rPr>
                        </w:pPr>
                        <w:r>
                          <w:rPr>
                            <w:color w:val="FFFFFF" w:themeColor="background1"/>
                            <w:sz w:val="26"/>
                            <w:szCs w:val="26"/>
                          </w:rPr>
                          <w:t>Upcoming events this Fall:</w:t>
                        </w:r>
                      </w:p>
                      <w:p w14:paraId="36094714" w14:textId="0FB10A78" w:rsidR="00C70EE0" w:rsidRDefault="00C70EE0" w:rsidP="00A62FD3">
                        <w:pPr>
                          <w:pStyle w:val="BodyText"/>
                          <w:spacing w:line="240" w:lineRule="auto"/>
                          <w:rPr>
                            <w:b/>
                            <w:color w:val="FFFFFF" w:themeColor="background1"/>
                          </w:rPr>
                        </w:pPr>
                        <w:r>
                          <w:rPr>
                            <w:b/>
                            <w:color w:val="FFFFFF" w:themeColor="background1"/>
                          </w:rPr>
                          <w:t>Family Night</w:t>
                        </w:r>
                        <w:r>
                          <w:rPr>
                            <w:b/>
                            <w:color w:val="FFFFFF" w:themeColor="background1"/>
                          </w:rPr>
                          <w:tab/>
                          <w:t xml:space="preserve">    </w:t>
                        </w:r>
                        <w:r w:rsidRPr="005F7D49">
                          <w:rPr>
                            <w:color w:val="FFFFFF" w:themeColor="background1"/>
                          </w:rPr>
                          <w:t xml:space="preserve"> September 19</w:t>
                        </w:r>
                        <w:r w:rsidRPr="005F7D49">
                          <w:rPr>
                            <w:color w:val="FFFFFF" w:themeColor="background1"/>
                            <w:vertAlign w:val="superscript"/>
                          </w:rPr>
                          <w:t>th</w:t>
                        </w:r>
                        <w:r w:rsidRPr="005F7D49">
                          <w:rPr>
                            <w:color w:val="FFFFFF" w:themeColor="background1"/>
                          </w:rPr>
                          <w:t xml:space="preserve"> @ TCHS</w:t>
                        </w:r>
                      </w:p>
                      <w:p w14:paraId="48CAF110" w14:textId="7D25B626" w:rsidR="00C70EE0" w:rsidRPr="005F7D49" w:rsidRDefault="00C70EE0" w:rsidP="005F7D49">
                        <w:pPr>
                          <w:pStyle w:val="BodyText"/>
                          <w:spacing w:line="240" w:lineRule="auto"/>
                          <w:ind w:left="270"/>
                          <w:rPr>
                            <w:color w:val="FFFFFF" w:themeColor="background1"/>
                            <w:sz w:val="20"/>
                            <w:szCs w:val="20"/>
                          </w:rPr>
                        </w:pPr>
                        <w:r w:rsidRPr="005F7D49">
                          <w:rPr>
                            <w:color w:val="FFFFFF" w:themeColor="background1"/>
                            <w:sz w:val="20"/>
                            <w:szCs w:val="20"/>
                          </w:rPr>
                          <w:t>Families visit with staff 4:00-6:45; tailgate supper served, Coronation begins at 7:00pm</w:t>
                        </w:r>
                      </w:p>
                      <w:p w14:paraId="00D2854A" w14:textId="1CF88B3B" w:rsidR="00C70EE0" w:rsidRPr="00A62FD3" w:rsidRDefault="00C70EE0" w:rsidP="00A62FD3">
                        <w:pPr>
                          <w:pStyle w:val="BodyText"/>
                          <w:spacing w:line="240" w:lineRule="auto"/>
                          <w:rPr>
                            <w:color w:val="FFFFFF" w:themeColor="background1"/>
                          </w:rPr>
                        </w:pPr>
                        <w:r w:rsidRPr="00A62FD3">
                          <w:rPr>
                            <w:b/>
                            <w:color w:val="FFFFFF" w:themeColor="background1"/>
                          </w:rPr>
                          <w:t>SCRUBS</w:t>
                        </w:r>
                        <w:r>
                          <w:rPr>
                            <w:color w:val="FFFFFF" w:themeColor="background1"/>
                          </w:rPr>
                          <w:t xml:space="preserve"> </w:t>
                        </w:r>
                        <w:r w:rsidRPr="00A62FD3">
                          <w:rPr>
                            <w:b/>
                            <w:color w:val="FFFFFF" w:themeColor="background1"/>
                          </w:rPr>
                          <w:t>Camp</w:t>
                        </w:r>
                        <w:r>
                          <w:rPr>
                            <w:color w:val="FFFFFF" w:themeColor="background1"/>
                          </w:rPr>
                          <w:t xml:space="preserve">    </w:t>
                        </w:r>
                        <w:r w:rsidRPr="00A62FD3">
                          <w:rPr>
                            <w:color w:val="FFFFFF" w:themeColor="background1"/>
                            <w:sz w:val="20"/>
                            <w:szCs w:val="20"/>
                          </w:rPr>
                          <w:t>October 24</w:t>
                        </w:r>
                        <w:r w:rsidRPr="00A62FD3">
                          <w:rPr>
                            <w:color w:val="FFFFFF" w:themeColor="background1"/>
                            <w:sz w:val="20"/>
                            <w:szCs w:val="20"/>
                            <w:vertAlign w:val="superscript"/>
                          </w:rPr>
                          <w:t>th</w:t>
                        </w:r>
                        <w:r w:rsidRPr="00A62FD3">
                          <w:rPr>
                            <w:color w:val="FFFFFF" w:themeColor="background1"/>
                            <w:sz w:val="20"/>
                            <w:szCs w:val="20"/>
                          </w:rPr>
                          <w:t xml:space="preserve"> @ SGU </w:t>
                        </w:r>
                      </w:p>
                      <w:p w14:paraId="7E5D6CB2" w14:textId="057FB78B" w:rsidR="00C70EE0" w:rsidRPr="00A62FD3" w:rsidRDefault="00C70EE0" w:rsidP="005F7D49">
                        <w:pPr>
                          <w:pStyle w:val="BodyText"/>
                          <w:spacing w:line="240" w:lineRule="auto"/>
                          <w:ind w:left="1440"/>
                          <w:rPr>
                            <w:color w:val="FFFFFF" w:themeColor="background1"/>
                            <w:sz w:val="20"/>
                            <w:szCs w:val="20"/>
                          </w:rPr>
                        </w:pPr>
                        <w:r w:rsidRPr="00A62FD3">
                          <w:rPr>
                            <w:color w:val="FFFFFF" w:themeColor="background1"/>
                            <w:sz w:val="20"/>
                            <w:szCs w:val="20"/>
                          </w:rPr>
                          <w:t>Free, one-day, hands-on health career camps for high school students. Students will have the opportunity to experience a wide variety of health careers through hands-on activities and discussions.  After the SCRUBS Camp, attendees will be eligible to apply for a field experience where they can shadow a health care professional of their choice.</w:t>
                        </w:r>
                        <w:r>
                          <w:rPr>
                            <w:color w:val="FFFFFF" w:themeColor="background1"/>
                            <w:sz w:val="20"/>
                            <w:szCs w:val="20"/>
                          </w:rPr>
                          <w:t xml:space="preserve">  This is the first year </w:t>
                        </w:r>
                        <w:r w:rsidRPr="00A62FD3">
                          <w:rPr>
                            <w:color w:val="FFFFFF" w:themeColor="background1"/>
                            <w:sz w:val="20"/>
                            <w:szCs w:val="20"/>
                          </w:rPr>
                          <w:t>Mission will host a camp!</w:t>
                        </w:r>
                      </w:p>
                      <w:p w14:paraId="0E5E159F" w14:textId="1B37C1C0" w:rsidR="00C70EE0" w:rsidRPr="00D41858" w:rsidRDefault="00C70EE0" w:rsidP="00AF1CA2">
                        <w:pPr>
                          <w:pStyle w:val="BodyText"/>
                          <w:spacing w:line="240" w:lineRule="auto"/>
                          <w:jc w:val="both"/>
                          <w:rPr>
                            <w:color w:val="FFFFFF" w:themeColor="background1"/>
                          </w:rPr>
                        </w:pPr>
                        <w:r>
                          <w:rPr>
                            <w:b/>
                            <w:color w:val="FFFFFF" w:themeColor="background1"/>
                          </w:rPr>
                          <w:t xml:space="preserve">Parent/Teacher Conferences </w:t>
                        </w:r>
                        <w:r>
                          <w:rPr>
                            <w:color w:val="FFFFFF" w:themeColor="background1"/>
                          </w:rPr>
                          <w:t>November 1</w:t>
                        </w:r>
                        <w:r w:rsidRPr="00D41858">
                          <w:rPr>
                            <w:color w:val="FFFFFF" w:themeColor="background1"/>
                            <w:vertAlign w:val="superscript"/>
                          </w:rPr>
                          <w:t>st</w:t>
                        </w:r>
                        <w:r>
                          <w:rPr>
                            <w:color w:val="FFFFFF" w:themeColor="background1"/>
                          </w:rPr>
                          <w:t xml:space="preserve"> and 2</w:t>
                        </w:r>
                        <w:r w:rsidRPr="002700DA">
                          <w:rPr>
                            <w:color w:val="FFFFFF" w:themeColor="background1"/>
                            <w:vertAlign w:val="superscript"/>
                          </w:rPr>
                          <w:t>nd</w:t>
                        </w:r>
                        <w:r>
                          <w:rPr>
                            <w:color w:val="FFFFFF" w:themeColor="background1"/>
                          </w:rPr>
                          <w:t xml:space="preserve"> </w:t>
                        </w:r>
                      </w:p>
                      <w:p w14:paraId="45109D45" w14:textId="7D5BDDD4" w:rsidR="00C70EE0" w:rsidRDefault="00C70EE0" w:rsidP="005F7D49">
                        <w:pPr>
                          <w:pStyle w:val="BodyText"/>
                          <w:spacing w:after="0" w:line="240" w:lineRule="auto"/>
                          <w:ind w:firstLine="720"/>
                          <w:jc w:val="both"/>
                          <w:rPr>
                            <w:color w:val="FFFFFF" w:themeColor="background1"/>
                            <w:sz w:val="20"/>
                            <w:szCs w:val="20"/>
                          </w:rPr>
                        </w:pPr>
                        <w:r>
                          <w:rPr>
                            <w:color w:val="FFFFFF" w:themeColor="background1"/>
                            <w:sz w:val="20"/>
                            <w:szCs w:val="20"/>
                          </w:rPr>
                          <w:t>Thursday 1</w:t>
                        </w:r>
                        <w:r w:rsidRPr="002700DA">
                          <w:rPr>
                            <w:color w:val="FFFFFF" w:themeColor="background1"/>
                            <w:sz w:val="20"/>
                            <w:szCs w:val="20"/>
                            <w:vertAlign w:val="superscript"/>
                          </w:rPr>
                          <w:t>st</w:t>
                        </w:r>
                        <w:r>
                          <w:rPr>
                            <w:color w:val="FFFFFF" w:themeColor="background1"/>
                            <w:sz w:val="20"/>
                            <w:szCs w:val="20"/>
                          </w:rPr>
                          <w:t xml:space="preserve"> – 12pm – 4pm </w:t>
                        </w:r>
                      </w:p>
                      <w:p w14:paraId="751D33AF" w14:textId="1EA364B9" w:rsidR="00C70EE0" w:rsidRDefault="00C70EE0" w:rsidP="005F7D49">
                        <w:pPr>
                          <w:pStyle w:val="BodyText"/>
                          <w:spacing w:after="0" w:line="240" w:lineRule="auto"/>
                          <w:ind w:firstLine="720"/>
                          <w:jc w:val="both"/>
                          <w:rPr>
                            <w:color w:val="FFFFFF" w:themeColor="background1"/>
                            <w:sz w:val="20"/>
                            <w:szCs w:val="20"/>
                          </w:rPr>
                        </w:pPr>
                        <w:r>
                          <w:rPr>
                            <w:color w:val="FFFFFF" w:themeColor="background1"/>
                            <w:sz w:val="20"/>
                            <w:szCs w:val="20"/>
                          </w:rPr>
                          <w:t>Friday 2</w:t>
                        </w:r>
                        <w:r w:rsidRPr="002700DA">
                          <w:rPr>
                            <w:color w:val="FFFFFF" w:themeColor="background1"/>
                            <w:sz w:val="20"/>
                            <w:szCs w:val="20"/>
                            <w:vertAlign w:val="superscript"/>
                          </w:rPr>
                          <w:t>nd</w:t>
                        </w:r>
                        <w:r>
                          <w:rPr>
                            <w:color w:val="FFFFFF" w:themeColor="background1"/>
                            <w:sz w:val="20"/>
                            <w:szCs w:val="20"/>
                          </w:rPr>
                          <w:t xml:space="preserve"> – 8am – 12pm</w:t>
                        </w:r>
                      </w:p>
                      <w:p w14:paraId="689AB42B" w14:textId="77777777" w:rsidR="00C70EE0" w:rsidRDefault="00C70EE0" w:rsidP="005F7D49">
                        <w:pPr>
                          <w:pStyle w:val="BodyText"/>
                          <w:spacing w:after="0" w:line="240" w:lineRule="auto"/>
                          <w:ind w:firstLine="720"/>
                          <w:jc w:val="both"/>
                          <w:rPr>
                            <w:b/>
                            <w:color w:val="FFFFFF" w:themeColor="background1"/>
                          </w:rPr>
                        </w:pPr>
                      </w:p>
                      <w:p w14:paraId="66CE65C2" w14:textId="73058EE1" w:rsidR="00C70EE0" w:rsidRDefault="00C70EE0" w:rsidP="00AF1CA2">
                        <w:pPr>
                          <w:pStyle w:val="BodyText"/>
                          <w:spacing w:line="240" w:lineRule="auto"/>
                          <w:jc w:val="both"/>
                          <w:rPr>
                            <w:b/>
                            <w:color w:val="FFFFFF" w:themeColor="background1"/>
                          </w:rPr>
                        </w:pPr>
                        <w:r w:rsidRPr="00D41858">
                          <w:rPr>
                            <w:b/>
                            <w:color w:val="FFFFFF" w:themeColor="background1"/>
                          </w:rPr>
                          <w:t>ECA</w:t>
                        </w:r>
                        <w:r>
                          <w:rPr>
                            <w:b/>
                            <w:color w:val="FFFFFF" w:themeColor="background1"/>
                          </w:rPr>
                          <w:t xml:space="preserve"> Tentative</w:t>
                        </w:r>
                        <w:r w:rsidRPr="00D41858">
                          <w:rPr>
                            <w:b/>
                            <w:color w:val="FFFFFF" w:themeColor="background1"/>
                          </w:rPr>
                          <w:t xml:space="preserve"> Testing Date </w:t>
                        </w:r>
                        <w:proofErr w:type="gramStart"/>
                        <w:r w:rsidRPr="005F7D49">
                          <w:rPr>
                            <w:color w:val="FFFFFF" w:themeColor="background1"/>
                          </w:rPr>
                          <w:t>December  6</w:t>
                        </w:r>
                        <w:r w:rsidRPr="005F7D49">
                          <w:rPr>
                            <w:color w:val="FFFFFF" w:themeColor="background1"/>
                            <w:vertAlign w:val="superscript"/>
                          </w:rPr>
                          <w:t>th</w:t>
                        </w:r>
                        <w:proofErr w:type="gramEnd"/>
                        <w:r w:rsidRPr="005F7D49">
                          <w:rPr>
                            <w:color w:val="FFFFFF" w:themeColor="background1"/>
                          </w:rPr>
                          <w:t xml:space="preserve"> and 7</w:t>
                        </w:r>
                        <w:r w:rsidRPr="005F7D49">
                          <w:rPr>
                            <w:color w:val="FFFFFF" w:themeColor="background1"/>
                            <w:vertAlign w:val="superscript"/>
                          </w:rPr>
                          <w:t>th</w:t>
                        </w:r>
                        <w:r>
                          <w:rPr>
                            <w:b/>
                            <w:color w:val="FFFFFF" w:themeColor="background1"/>
                          </w:rPr>
                          <w:t xml:space="preserve"> </w:t>
                        </w:r>
                      </w:p>
                      <w:p w14:paraId="4BD8E6A4" w14:textId="77777777" w:rsidR="00C70EE0" w:rsidRDefault="00C70EE0" w:rsidP="005F7D49">
                        <w:pPr>
                          <w:pStyle w:val="BodyText"/>
                          <w:spacing w:after="0" w:line="240" w:lineRule="auto"/>
                          <w:jc w:val="both"/>
                          <w:rPr>
                            <w:b/>
                            <w:color w:val="FFFFFF" w:themeColor="background1"/>
                          </w:rPr>
                        </w:pPr>
                        <w:r>
                          <w:rPr>
                            <w:b/>
                            <w:color w:val="FFFFFF" w:themeColor="background1"/>
                          </w:rPr>
                          <w:t>Job Shadow/Intern at Local Healthcare Settings</w:t>
                        </w:r>
                      </w:p>
                      <w:p w14:paraId="5B14FB7E" w14:textId="77777777" w:rsidR="00C70EE0" w:rsidRDefault="00C70EE0" w:rsidP="005F7D49">
                        <w:pPr>
                          <w:pStyle w:val="BodyText"/>
                          <w:spacing w:after="0" w:line="240" w:lineRule="auto"/>
                          <w:jc w:val="both"/>
                          <w:rPr>
                            <w:color w:val="FFFFFF" w:themeColor="background1"/>
                          </w:rPr>
                        </w:pPr>
                        <w:r>
                          <w:rPr>
                            <w:b/>
                            <w:color w:val="FFFFFF" w:themeColor="background1"/>
                          </w:rPr>
                          <w:t xml:space="preserve">HIPAA Training </w:t>
                        </w:r>
                        <w:r>
                          <w:rPr>
                            <w:color w:val="FFFFFF" w:themeColor="background1"/>
                          </w:rPr>
                          <w:t xml:space="preserve">TBD </w:t>
                        </w:r>
                        <w:r w:rsidRPr="002700DA">
                          <w:rPr>
                            <w:color w:val="FFFFFF" w:themeColor="background1"/>
                          </w:rPr>
                          <w:t>@ Rosebud Hospital</w:t>
                        </w:r>
                      </w:p>
                      <w:p w14:paraId="00BF7C9D" w14:textId="77777777" w:rsidR="00C70EE0" w:rsidRPr="005F7D49" w:rsidRDefault="00C70EE0" w:rsidP="005F7D49">
                        <w:pPr>
                          <w:pStyle w:val="BodyText"/>
                          <w:spacing w:after="0" w:line="240" w:lineRule="auto"/>
                          <w:jc w:val="both"/>
                          <w:rPr>
                            <w:color w:val="FFFFFF" w:themeColor="background1"/>
                            <w:sz w:val="12"/>
                            <w:szCs w:val="12"/>
                          </w:rPr>
                        </w:pPr>
                      </w:p>
                      <w:p w14:paraId="4F00E96A" w14:textId="77777777" w:rsidR="00C70EE0" w:rsidRDefault="00C70EE0" w:rsidP="005F7D49">
                        <w:pPr>
                          <w:pStyle w:val="BodyText"/>
                          <w:spacing w:line="240" w:lineRule="auto"/>
                          <w:ind w:left="270"/>
                          <w:jc w:val="both"/>
                          <w:rPr>
                            <w:color w:val="FFFFFF" w:themeColor="background1"/>
                            <w:sz w:val="20"/>
                            <w:szCs w:val="20"/>
                          </w:rPr>
                        </w:pPr>
                        <w:r w:rsidRPr="005F7D49">
                          <w:rPr>
                            <w:color w:val="FFFFFF" w:themeColor="background1"/>
                            <w:sz w:val="20"/>
                            <w:szCs w:val="20"/>
                          </w:rPr>
                          <w:t>Starting in 2012-2013, students will be able to complete a number of job shadow hours in the community.  This will give students valuable exposure to a variety of heath care professions and give them an idea of what responsibilities the job entails and analyze if the job is a good fit for them.  They will use these hours to complete a capstone project for the fourth PLTW course: BI.</w:t>
                        </w:r>
                      </w:p>
                      <w:p w14:paraId="41915D92" w14:textId="77777777" w:rsidR="00C70EE0" w:rsidRPr="005F7D49" w:rsidRDefault="00C70EE0" w:rsidP="005F7D49">
                        <w:pPr>
                          <w:pStyle w:val="BodyText"/>
                          <w:spacing w:line="240" w:lineRule="auto"/>
                          <w:ind w:left="270"/>
                          <w:jc w:val="both"/>
                          <w:rPr>
                            <w:color w:val="FFFFFF" w:themeColor="background1"/>
                            <w:sz w:val="20"/>
                            <w:szCs w:val="20"/>
                          </w:rPr>
                        </w:pPr>
                      </w:p>
                      <w:p w14:paraId="284D0354" w14:textId="32C946B2" w:rsidR="00C70EE0" w:rsidRPr="002700DA" w:rsidRDefault="00C70EE0" w:rsidP="002700DA">
                        <w:pPr>
                          <w:pStyle w:val="BodyText"/>
                          <w:spacing w:line="240" w:lineRule="auto"/>
                          <w:jc w:val="center"/>
                          <w:rPr>
                            <w:b/>
                            <w:color w:val="FFFFFF" w:themeColor="background1"/>
                            <w:sz w:val="32"/>
                            <w:szCs w:val="32"/>
                          </w:rPr>
                        </w:pPr>
                        <w:r w:rsidRPr="002700DA">
                          <w:rPr>
                            <w:b/>
                            <w:color w:val="FFFFFF" w:themeColor="background1"/>
                            <w:sz w:val="32"/>
                            <w:szCs w:val="32"/>
                          </w:rPr>
                          <w:t xml:space="preserve">SENIORS should begin applying to </w:t>
                        </w:r>
                        <w:r w:rsidRPr="002700DA">
                          <w:rPr>
                            <w:b/>
                            <w:i/>
                            <w:color w:val="FFFFFF" w:themeColor="background1"/>
                            <w:sz w:val="32"/>
                            <w:szCs w:val="32"/>
                            <w:u w:val="single"/>
                          </w:rPr>
                          <w:t>colleges</w:t>
                        </w:r>
                        <w:r w:rsidRPr="002700DA">
                          <w:rPr>
                            <w:b/>
                            <w:color w:val="FFFFFF" w:themeColor="background1"/>
                            <w:sz w:val="32"/>
                            <w:szCs w:val="32"/>
                          </w:rPr>
                          <w:t>!  See me about recommendations and further scholarship opportunities.</w:t>
                        </w:r>
                      </w:p>
                      <w:p w14:paraId="0AC4F558" w14:textId="1722ACD4" w:rsidR="00C70EE0" w:rsidRPr="00D41858" w:rsidRDefault="00C70EE0" w:rsidP="00AF1CA2">
                        <w:pPr>
                          <w:pStyle w:val="BodyText"/>
                          <w:spacing w:line="240" w:lineRule="auto"/>
                          <w:jc w:val="both"/>
                          <w:rPr>
                            <w:b/>
                            <w:color w:val="FFFFFF" w:themeColor="background1"/>
                          </w:rPr>
                        </w:pPr>
                        <w:r>
                          <w:rPr>
                            <w:b/>
                            <w:color w:val="FFFFFF" w:themeColor="background1"/>
                          </w:rPr>
                          <w:t xml:space="preserve"> </w:t>
                        </w:r>
                      </w:p>
                    </w:txbxContent>
                  </v:textbox>
                </v:shape>
                <v:shape id="Text Box 925" o:spid="_x0000_s1056" type="#_x0000_t202" style="position:absolute;left:91440;top:269875;width:3520440;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vckxAAA&#10;ANwAAAAPAAAAZHJzL2Rvd25yZXYueG1sRI9Ba8JAFITvgv9heYI33Sgo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L3JMQAAADcAAAADwAAAAAAAAAAAAAAAACXAgAAZHJzL2Rv&#10;d25yZXYueG1sUEsFBgAAAAAEAAQA9QAAAIgDAAAAAA==&#10;" filled="f" stroked="f">
                  <v:textbox style="mso-next-textbox:#Text Box 926" inset="0,0,0,0">
                    <w:txbxContent/>
                  </v:textbox>
                </v:shape>
                <v:shape id="Text Box 926" o:spid="_x0000_s1057" type="#_x0000_t202" style="position:absolute;left:91440;top:510540;width:3520440;height:375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0GlTxQAA&#10;ANwAAAAPAAAAZHJzL2Rvd25yZXYueG1sRI9Ba8JAFITvQv/D8oTezEYPoUZXkVJBKBRjPHh8zT6T&#10;xezbmF01/fduodDjMDPfMMv1YFtxp94bxwqmSQqCuHLacK3gWG4nbyB8QNbYOiYFP+RhvXoZLTHX&#10;7sEF3Q+hFhHCPkcFTQhdLqWvGrLoE9cRR+/seoshyr6WusdHhNtWztI0kxYNx4UGO3pvqLocblbB&#10;5sTFh7l+fe+Lc2HKcp7yZ3ZR6nU8bBYgAg3hP/zX3mkF81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QaVPFAAAA3AAAAA8AAAAAAAAAAAAAAAAAlwIAAGRycy9k&#10;b3ducmV2LnhtbFBLBQYAAAAABAAEAPUAAACJAwAAAAA=&#10;" filled="f" stroked="f">
                  <v:textbox style="mso-next-textbox:#Text Box 927" inset="0,0,0,0">
                    <w:txbxContent/>
                  </v:textbox>
                </v:shape>
                <v:shape id="Text Box 927" o:spid="_x0000_s1058" type="#_x0000_t202" style="position:absolute;left:91440;top:884555;width:3520440;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MzIxQAA&#10;ANwAAAAPAAAAZHJzL2Rvd25yZXYueG1sRI9Ba8JAFITvBf/D8oTe6kYP1kRXEWlBKEhjevD4zD6T&#10;xezbmF01/vtuQehxmJlvmMWqt424UeeNYwXjUQKCuHTacKXgp/h8m4HwAVlj45gUPMjDajl4WWCm&#10;3Z1zuu1DJSKEfYYK6hDaTEpf1mTRj1xLHL2T6yyGKLtK6g7vEW4bOUmSqbRoOC7U2NKmpvK8v1oF&#10;6wPnH+ayO37np9wURZrw1/Ss1OuwX89BBOrDf/jZ3moF6e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czMjFAAAA3AAAAA8AAAAAAAAAAAAAAAAAlwIAAGRycy9k&#10;b3ducmV2LnhtbFBLBQYAAAAABAAEAPUAAACJAwAAAAA=&#10;" filled="f" stroked="f">
                  <v:textbox style="mso-next-textbox:#Text Box 736" inset="0,0,0,0">
                    <w:txbxContent/>
                  </v:textbox>
                </v:shape>
                <v:shape id="Text Box 736" o:spid="_x0000_s1059" type="#_x0000_t202" style="position:absolute;left:1156335;top:1125220;width:245554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GRFxQAA&#10;ANwAAAAPAAAAZHJzL2Rvd25yZXYueG1sRI9Ba8JAFITvgv9heYXedFML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cZEXFAAAA3AAAAA8AAAAAAAAAAAAAAAAAlwIAAGRycy9k&#10;b3ducmV2LnhtbFBLBQYAAAAABAAEAPUAAACJAwAAAAA=&#10;" filled="f" stroked="f">
                  <v:textbox style="mso-next-textbox:#Text Box 739" inset="0,0,0,0">
                    <w:txbxContent/>
                  </v:textbox>
                </v:shape>
                <v:shape id="Text Box 739" o:spid="_x0000_s1060" type="#_x0000_t202" style="position:absolute;left:1156335;top:1274445;width:2455545;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A3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D8DfFAAAA3AAAAA8AAAAAAAAAAAAAAAAAlwIAAGRycy9k&#10;b3ducmV2LnhtbFBLBQYAAAAABAAEAPUAAACJAwAAAAA=&#10;" filled="f" stroked="f">
                  <v:textbox style="mso-next-textbox:#Text Box 740" inset="0,0,0,0">
                    <w:txbxContent/>
                  </v:textbox>
                </v:shape>
                <v:shape id="Text Box 740" o:spid="_x0000_s1061" type="#_x0000_t202" style="position:absolute;left:1156335;top:1423035;width:245554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rXwgAA&#10;ANwAAAAPAAAAZHJzL2Rvd25yZXYueG1sRE/Pa8IwFL4P/B/CE3abqS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KtfCAAAA3AAAAA8AAAAAAAAAAAAAAAAAlwIAAGRycy9kb3du&#10;cmV2LnhtbFBLBQYAAAAABAAEAPUAAACGAwAAAAA=&#10;" filled="f" stroked="f">
                  <v:textbox style="mso-next-textbox:#Text Box 741" inset="0,0,0,0">
                    <w:txbxContent/>
                  </v:textbox>
                </v:shape>
                <v:shape id="Text Box 741" o:spid="_x0000_s1062" type="#_x0000_t202" style="position:absolute;left:1156335;top:1572260;width:245554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49M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s49MxgAAANwAAAAPAAAAAAAAAAAAAAAAAJcCAABkcnMv&#10;ZG93bnJldi54bWxQSwUGAAAAAAQABAD1AAAAigMAAAAA&#10;" filled="f" stroked="f">
                  <v:textbox style="mso-next-textbox:#Text Box 742" inset="0,0,0,0">
                    <w:txbxContent/>
                  </v:textbox>
                </v:shape>
                <v:shape id="Text Box 742" o:spid="_x0000_s1063" type="#_x0000_t202" style="position:absolute;left:1156335;top:1721485;width:245554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RE7xgAA&#10;ANwAAAAPAAAAZHJzL2Rvd25yZXYueG1sRI9Ba8JAFITvhf6H5RW81U1FtKZZRUoLQkEa48HjM/uS&#10;LGbfptlV03/vFoQeh5n5hslWg23FhXpvHCt4GScgiEunDdcK9sXn8ysIH5A1to5JwS95WC0fHzJM&#10;tbtyTpddqEWEsE9RQRNCl0rpy4Ys+rHriKNXud5iiLKvpe7xGuG2lZMkmUmLhuNCgx29N1Sedmer&#10;YH3g/MP8bI/feZWbolgk/DU7KTV6GtZvIAIN4T98b2+0gvl0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YRE7xgAAANwAAAAPAAAAAAAAAAAAAAAAAJcCAABkcnMv&#10;ZG93bnJldi54bWxQSwUGAAAAAAQABAD1AAAAigMAAAAA&#10;" filled="f" stroked="f">
                  <v:textbox style="mso-next-textbox:#Text Box 743" inset="0,0,0,0">
                    <w:txbxContent/>
                  </v:textbox>
                </v:shape>
                <v:shape id="Text Box 743" o:spid="_x0000_s1064" type="#_x0000_t202" style="position:absolute;left:1156335;top:1870710;width:245554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bSgxgAA&#10;ANwAAAAPAAAAZHJzL2Rvd25yZXYueG1sRI9Ba8JAFITvQv/D8gq96aat2J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LbSgxgAAANwAAAAPAAAAAAAAAAAAAAAAAJcCAABkcnMv&#10;ZG93bnJldi54bWxQSwUGAAAAAAQABAD1AAAAigMAAAAA&#10;" filled="f" stroked="f">
                  <v:textbox style="mso-next-textbox:#Text Box 744" inset="0,0,0,0">
                    <w:txbxContent/>
                  </v:textbox>
                </v:shape>
                <v:shape id="Text Box 744" o:spid="_x0000_s1065" type="#_x0000_t202" style="position:absolute;left:1156335;top:2019935;width:245554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zUxQAA&#10;ANwAAAAPAAAAZHJzL2Rvd25yZXYueG1sRI9Ba8JAFITvBf/D8oTe6kYRtdFVRCwUBGlMDz2+Zp/J&#10;YvZtzG41/nu3IHgcZuYbZrHqbC0u1HrjWMFwkIAgLpw2XCr4zj/eZiB8QNZYOyYFN/KwWvZeFphq&#10;d+WMLodQighhn6KCKoQmldIXFVn0A9cQR+/oWoshyraUusVrhNtajpJkIi0ajgsVNrSpqDgd/qyC&#10;9Q9nW3Pe/35lx8zk+XvCu8lJqdd+t56DCNSFZ/jR/tQKpu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ELNTFAAAA3AAAAA8AAAAAAAAAAAAAAAAAlwIAAGRycy9k&#10;b3ducmV2LnhtbFBLBQYAAAAABAAEAPUAAACJAwAAAAA=&#10;" filled="f" stroked="f">
                  <v:textbox style="mso-next-textbox:#Text Box 745" inset="0,0,0,0">
                    <w:txbxContent/>
                  </v:textbox>
                </v:shape>
                <v:shape id="Text Box 745" o:spid="_x0000_s1066" type="#_x0000_t202" style="position:absolute;left:1156335;top:2169160;width:245554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IlPxgAA&#10;ANwAAAAPAAAAZHJzL2Rvd25yZXYueG1sRI9Ba8JAFITvQv/D8gq96aal2pq6iogFoSBN4sHjM/tM&#10;FrNv0+xW03/vCkKPw8x8w8wWvW3EmTpvHCt4HiUgiEunDVcKdsXn8B2ED8gaG8ek4I88LOYPgxmm&#10;2l04o3MeKhEh7FNUUIfQplL6siaLfuRa4ugdXWcxRNlVUnd4iXDbyJckmUiLhuNCjS2taipP+a9V&#10;sNxztjY/28N3dsxMUUwT/pqclHp67JcfIAL14T98b2+0grfX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iIlPxgAAANwAAAAPAAAAAAAAAAAAAAAAAJcCAABkcnMv&#10;ZG93bnJldi54bWxQSwUGAAAAAAQABAD1AAAAigMAAAAA&#10;" filled="f" stroked="f">
                  <v:textbox style="mso-next-textbox:#Text Box 746" inset="0,0,0,0">
                    <w:txbxContent/>
                  </v:textbox>
                </v:shape>
                <v:shape id="Text Box 746" o:spid="_x0000_s1067" type="#_x0000_t202" style="position:absolute;left:1156335;top:2318385;width:245554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hc4xQAA&#10;ANwAAAAPAAAAZHJzL2Rvd25yZXYueG1sRI9Ba8JAFITvgv9heYXedFMp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aFzjFAAAA3AAAAA8AAAAAAAAAAAAAAAAAlwIAAGRycy9k&#10;b3ducmV2LnhtbFBLBQYAAAAABAAEAPUAAACJAwAAAAA=&#10;" filled="f" stroked="f">
                  <v:textbox style="mso-next-textbox:#Text Box 747" inset="0,0,0,0">
                    <w:txbxContent/>
                  </v:textbox>
                </v:shape>
                <v:shape id="Text Box 747" o:spid="_x0000_s1068" type="#_x0000_t202" style="position:absolute;left:91440;top:2467610;width:352044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rKjxgAA&#10;ANwAAAAPAAAAZHJzL2Rvd25yZXYueG1sRI9Ba8JAFITvhf6H5RW81U2L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FrKjxgAAANwAAAAPAAAAAAAAAAAAAAAAAJcCAABkcnMv&#10;ZG93bnJldi54bWxQSwUGAAAAAAQABAD1AAAAigMAAAAA&#10;" filled="f" stroked="f">
                  <v:textbox style="mso-next-textbox:#Text Box 748" inset="0,0,0,0">
                    <w:txbxContent/>
                  </v:textbox>
                </v:shape>
                <v:shape id="Text Box 748" o:spid="_x0000_s1069" type="#_x0000_t202" style="position:absolute;left:91440;top:2692400;width:3520440;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bRwgAA&#10;ANwAAAAPAAAAZHJzL2Rvd25yZXYueG1sRE/Pa8IwFL4P/B/CE3abqSJ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JtHCAAAA3AAAAA8AAAAAAAAAAAAAAAAAlwIAAGRycy9kb3du&#10;cmV2LnhtbFBLBQYAAAAABAAEAPUAAACGAwAAAAA=&#10;" filled="f" stroked="f">
                  <v:textbox style="mso-next-textbox:#Text Box 749" inset="0,0,0,0">
                    <w:txbxContent/>
                  </v:textbox>
                </v:shape>
                <v:shape id="Text Box 749" o:spid="_x0000_s1070" type="#_x0000_t202" style="position:absolute;left:91440;top:2933065;width:352044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YNK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Fg0rFAAAA3AAAAA8AAAAAAAAAAAAAAAAAlwIAAGRycy9k&#10;b3ducmV2LnhtbFBLBQYAAAAABAAEAPUAAACJAwAAAAA=&#10;" filled="f" stroked="f">
                  <v:textbox style="mso-next-textbox:#Text Box 750" inset="0,0,0,0">
                    <w:txbxContent/>
                  </v:textbox>
                </v:shape>
                <v:shape id="Text Box 750" o:spid="_x0000_s1071" type="#_x0000_t202" style="position:absolute;left:91440;top:3082290;width:352044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rwKwgAA&#10;ANwAAAAPAAAAZHJzL2Rvd25yZXYueG1sRE/Pa8IwFL4P/B/CE3abqY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mvArCAAAA3AAAAA8AAAAAAAAAAAAAAAAAlwIAAGRycy9kb3du&#10;cmV2LnhtbFBLBQYAAAAABAAEAPUAAACGAwAAAAA=&#10;" filled="f" stroked="f">
                  <v:textbox style="mso-next-textbox:#Text Box 751" inset="0,0,0,0">
                    <w:txbxContent/>
                  </v:textbox>
                </v:shape>
                <v:shape id="Text Box 751" o:spid="_x0000_s1072" type="#_x0000_t202" style="position:absolute;left:91440;top:3230880;width:35204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hmR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ahmRxgAAANwAAAAPAAAAAAAAAAAAAAAAAJcCAABkcnMv&#10;ZG93bnJldi54bWxQSwUGAAAAAAQABAD1AAAAigMAAAAA&#10;" filled="f" stroked="f">
                  <v:textbox style="mso-next-textbox:#Text Box 752" inset="0,0,0,0">
                    <w:txbxContent/>
                  </v:textbox>
                </v:shape>
                <v:shape id="Text Box 752" o:spid="_x0000_s1073" type="#_x0000_t202" style="position:absolute;left:91440;top:3395345;width:352044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IfmxgAA&#10;ANwAAAAPAAAAZHJzL2Rvd25yZXYueG1sRI9Ba8JAFITvhf6H5RW81U0FtaZZRUoLQkEa48HjM/uS&#10;LGbfptlV03/vFoQeh5n5hslWg23FhXpvHCt4GScgiEunDdcK9sXn8ysIH5A1to5JwS95WC0fHzJM&#10;tbtyTpddqEWEsE9RQRNCl0rpy4Ys+rHriKNXud5iiLKvpe7xGuG2lZMkmUmLhuNCgx29N1Sedmer&#10;YH3g/MP8bI/feZWbolgk/DU7KTV6GtZvIAIN4T98b2+0gvl0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uIfmxgAAANwAAAAPAAAAAAAAAAAAAAAAAJcCAABkcnMv&#10;ZG93bnJldi54bWxQSwUGAAAAAAQABAD1AAAAigMAAAAA&#10;" filled="f" stroked="f">
                  <v:textbox style="mso-next-textbox:#Text Box 759" inset="0,0,0,0">
                    <w:txbxContent/>
                  </v:textbox>
                </v:shape>
                <v:shape id="Text Box 759" o:spid="_x0000_s1074" type="#_x0000_t202" style="position:absolute;left:91440;top:3635375;width:35204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BWX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cFZfFAAAA3AAAAA8AAAAAAAAAAAAAAAAAlwIAAGRycy9k&#10;b3ducmV2LnhtbFBLBQYAAAAABAAEAPUAAACJAwAAAAA=&#10;" filled="f" stroked="f">
                  <v:textbox style="mso-next-textbox:#Text Box 760" inset="0,0,0,0">
                    <w:txbxContent/>
                  </v:textbox>
                </v:shape>
                <v:shape id="Text Box 760" o:spid="_x0000_s1075" type="#_x0000_t202" style="position:absolute;left:91440;top:3799840;width:35204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na3wgAA&#10;ANwAAAAPAAAAZHJzL2Rvd25yZXYueG1sRE/Pa8IwFL4L/g/hDXbTdB662ZmKiIIwGKv14PGteW2D&#10;zUttonb//XIY7Pjx/V6tR9uJOw3eOFbwMk9AEFdOG24UnMr97A2ED8gaO8ek4Ic8rPPpZIWZdg8u&#10;6H4MjYgh7DNU0IbQZ1L6qiWLfu564sjVbrAYIhwaqQd8xHDbyUWSpNKi4djQYk/blqrL8WYVbM5c&#10;7Mz18/urqAtTlsuEP9KLUs9P4+YdRKAx/Iv/3Aet4DWN8+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KdrfCAAAA3AAAAA8AAAAAAAAAAAAAAAAAlwIAAGRycy9kb3du&#10;cmV2LnhtbFBLBQYAAAAABAAEAPUAAACGAwAAAAA=&#10;" filled="f" stroked="f">
                  <v:textbox style="mso-next-textbox:#Text Box 761" inset="0,0,0,0">
                    <w:txbxContent/>
                  </v:textbox>
                </v:shape>
                <v:shape id="Text Box 761" o:spid="_x0000_s1076" type="#_x0000_t202" style="position:absolute;left:91440;top:3963670;width:3520440;height:90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tMsxQAA&#10;ANwAAAAPAAAAZHJzL2Rvd25yZXYueG1sRI9Ba8JAFITvBf/D8gRvdWMPsUZXEWlBEEpjPHh8Zp/J&#10;YvZtml01/fduoeBxmJlvmMWqt424UeeNYwWTcQKCuHTacKXgUHy+voPwAVlj45gU/JKH1XLwssBM&#10;uzvndNuHSkQI+wwV1CG0mZS+rMmiH7uWOHpn11kMUXaV1B3eI9w28i1JUmnRcFyosaVNTeVlf7UK&#10;1kfOP8zP1+k7P+emKGYJ79KLUqNhv56DCNSHZ/i/vdUKpukE/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G0yzFAAAA3AAAAA8AAAAAAAAAAAAAAAAAlwIAAGRycy9k&#10;b3ducmV2LnhtbFBLBQYAAAAABAAEAPUAAACJAwAAAAA=&#10;" filled="f" stroked="f">
                  <v:textbox style="mso-next-textbox:#Text Box 762" inset="0,0,0,0">
                    <w:txbxContent/>
                  </v:textbox>
                </v:shape>
                <v:shape id="Text Box 762" o:spid="_x0000_s1077" type="#_x0000_t202" style="position:absolute;left:91440;top:4053205;width:3520440;height:1121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E1bxQAA&#10;ANwAAAAPAAAAZHJzL2Rvd25yZXYueG1sRI9Ba8JAFITvhf6H5RW81Y0eYo2uItJCQRBjPPT4mn0m&#10;i9m3MbvV+O9doeBxmJlvmPmyt424UOeNYwWjYQKCuHTacKXgUHy9f4DwAVlj45gU3MjDcvH6MsdM&#10;uyvndNmHSkQI+wwV1CG0mZS+rMmiH7qWOHpH11kMUXaV1B1eI9w2cpwkqbRoOC7U2NK6pvK0/7MK&#10;Vj+cf5rz9neXH3NTFNOEN+lJqcFbv5qBCNSHZ/i//a0VTNIx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UTVvFAAAA3AAAAA8AAAAAAAAAAAAAAAAAlwIAAGRycy9k&#10;b3ducmV2LnhtbFBLBQYAAAAABAAEAPUAAACJAwAAAAA=&#10;" filled="f" stroked="f">
                  <v:textbox style="mso-next-textbox:#Text Box 763" inset="0,0,0,0">
                    <w:txbxContent/>
                  </v:textbox>
                </v:shape>
                <v:shape id="Text Box 763" o:spid="_x0000_s1078" type="#_x0000_t202" style="position:absolute;left:91440;top:5173345;width:3520440;height:226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OjAxQAA&#10;ANwAAAAPAAAAZHJzL2Rvd25yZXYueG1sRI9Ba8JAFITvgv9heYXedFMLqY2uItJCoVBM4qHHZ/aZ&#10;LGbfxuxW03/fFQoeh5n5hlmuB9uKC/XeOFbwNE1AEFdOG64V7Mv3yRyED8gaW8ek4Jc8rFfj0RIz&#10;7a6c06UItYgQ9hkqaELoMil91ZBFP3UdcfSOrrcYouxrqXu8Rrht5SxJUmnRcFxosKNtQ9Wp+LEK&#10;Nt+cv5nz12GXH3NTlq8Jf6YnpR4fhs0CRKAh3MP/7Q+t4CV9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Y6MDFAAAA3AAAAA8AAAAAAAAAAAAAAAAAlwIAAGRycy9k&#10;b3ducmV2LnhtbFBLBQYAAAAABAAEAPUAAACJAwAAAAA=&#10;" filled="f" stroked="f">
                  <v:textbox style="mso-next-textbox:#Text Box 764" inset="0,0,0,0">
                    <w:txbxContent/>
                  </v:textbox>
                </v:shape>
                <v:shape id="Text Box 764" o:spid="_x0000_s1079" type="#_x0000_t202" style="position:absolute;left:91440;top:5398770;width:3520440;height:1031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cXC0xQAA&#10;ANwAAAAPAAAAZHJzL2Rvd25yZXYueG1sRI9Ba8JAFITvgv9heYXedFMpqY2uItJCoVBM4qHHZ/aZ&#10;LGbfxuxW03/fFQoeh5n5hlmuB9uKC/XeOFbwNE1AEFdOG64V7Mv3yRyED8gaW8ek4Jc8rFfj0RIz&#10;7a6c06UItYgQ9hkqaELoMil91ZBFP3UdcfSOrrcYouxrqXu8Rrht5SxJUmnRcFxosKNtQ9Wp+LEK&#10;Nt+cv5nz12GXH3NTlq8Jf6YnpR4fhs0CRKAh3MP/7Q+t4CV9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xcLTFAAAA3AAAAA8AAAAAAAAAAAAAAAAAlwIAAGRycy9k&#10;b3ducmV2LnhtbFBLBQYAAAAABAAEAPUAAACJAwAAAAA=&#10;" filled="f" stroked="f">
                  <v:textbox style="mso-next-textbox:#Text Box 765" inset="0,0,0,0">
                    <w:txbxContent/>
                  </v:textbox>
                </v:shape>
                <v:shape id="Text Box 765" o:spid="_x0000_s1080" type="#_x0000_t202" style="position:absolute;left:91440;top:6429375;width:352044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dUvxQAA&#10;ANwAAAAPAAAAZHJzL2Rvd25yZXYueG1sRI9Ba8JAFITvgv9heYXedFOhqY2uItJCoVBM4qHHZ/aZ&#10;LGbfxuxW03/fFQoeh5n5hlmuB9uKC/XeOFbwNE1AEFdOG64V7Mv3yRyED8gaW8ek4Jc8rFfj0RIz&#10;7a6c06UItYgQ9hkqaELoMil91ZBFP3UdcfSOrrcYouxrqXu8Rrht5SxJUmnRcFxosKNtQ9Wp+LEK&#10;Nt+cv5nz12GXH3NTlq8Jf6YnpR4fhs0CRKAh3MP/7Q+t4CV9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91S/FAAAA3AAAAA8AAAAAAAAAAAAAAAAAlwIAAGRycy9k&#10;b3ducmV2LnhtbFBLBQYAAAAABAAEAPUAAACJAwAAAAA=&#10;" filled="f" stroked="f">
                  <v:textbox inset="0,0,0,0">
                    <w:txbxContent/>
                  </v:textbox>
                </v:shape>
                <w10:wrap type="through" anchorx="page" anchory="page"/>
              </v:group>
            </w:pict>
          </mc:Fallback>
        </mc:AlternateContent>
      </w:r>
      <w:r w:rsidR="005F7D49">
        <w:rPr>
          <w:noProof/>
        </w:rPr>
        <w:drawing>
          <wp:anchor distT="0" distB="0" distL="114300" distR="114300" simplePos="0" relativeHeight="251746816" behindDoc="0" locked="0" layoutInCell="1" allowOverlap="1" wp14:anchorId="301EBB56" wp14:editId="6FB14532">
            <wp:simplePos x="0" y="0"/>
            <wp:positionH relativeFrom="page">
              <wp:posOffset>755015</wp:posOffset>
            </wp:positionH>
            <wp:positionV relativeFrom="page">
              <wp:posOffset>1843405</wp:posOffset>
            </wp:positionV>
            <wp:extent cx="944745" cy="1214755"/>
            <wp:effectExtent l="0" t="0" r="0" b="4445"/>
            <wp:wrapThrough wrapText="bothSides">
              <wp:wrapPolygon edited="0">
                <wp:start x="0" y="0"/>
                <wp:lineTo x="0" y="21227"/>
                <wp:lineTo x="20917" y="21227"/>
                <wp:lineTo x="20917" y="0"/>
                <wp:lineTo x="0" y="0"/>
              </wp:wrapPolygon>
            </wp:wrapThrough>
            <wp:docPr id="12" name="Picture 12" descr="Macintosh HD:Users:verrochi:Desktop:Screen Shot 2012-08-30 at 6.50.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rochi:Desktop:Screen Shot 2012-08-30 at 6.50.2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74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49">
        <w:rPr>
          <w:noProof/>
        </w:rPr>
        <mc:AlternateContent>
          <mc:Choice Requires="wps">
            <w:drawing>
              <wp:anchor distT="0" distB="0" distL="114300" distR="114300" simplePos="0" relativeHeight="251698688" behindDoc="0" locked="0" layoutInCell="1" allowOverlap="1" wp14:anchorId="2E596B16" wp14:editId="5A48F265">
                <wp:simplePos x="0" y="0"/>
                <wp:positionH relativeFrom="page">
                  <wp:posOffset>457200</wp:posOffset>
                </wp:positionH>
                <wp:positionV relativeFrom="page">
                  <wp:posOffset>7399655</wp:posOffset>
                </wp:positionV>
                <wp:extent cx="6858000" cy="0"/>
                <wp:effectExtent l="0" t="0" r="25400" b="25400"/>
                <wp:wrapTight wrapText="bothSides">
                  <wp:wrapPolygon edited="0">
                    <wp:start x="0" y="-1"/>
                    <wp:lineTo x="0" y="-1"/>
                    <wp:lineTo x="21600" y="-1"/>
                    <wp:lineTo x="21600" y="-1"/>
                    <wp:lineTo x="0" y="-1"/>
                  </wp:wrapPolygon>
                </wp:wrapTight>
                <wp:docPr id="9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82.65pt" to="8in,58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" strokecolor="#330f42 [3205]" strokeweight="1pt">
                <v:shadow opacity="42597f" mv:blur="38100f" offset="0,2pt"/>
                <w10:wrap type="tight" anchorx="page" anchory="page"/>
              </v:line>
            </w:pict>
          </mc:Fallback>
        </mc:AlternateContent>
      </w:r>
      <w:r w:rsidR="005F7D49">
        <w:rPr>
          <w:noProof/>
        </w:rPr>
        <mc:AlternateContent>
          <mc:Choice Requires="wps">
            <w:drawing>
              <wp:anchor distT="0" distB="0" distL="114300" distR="114300" simplePos="0" relativeHeight="251695616" behindDoc="0" locked="0" layoutInCell="1" allowOverlap="1" wp14:anchorId="23E94636" wp14:editId="163405C6">
                <wp:simplePos x="0" y="0"/>
                <wp:positionH relativeFrom="page">
                  <wp:posOffset>549275</wp:posOffset>
                </wp:positionH>
                <wp:positionV relativeFrom="page">
                  <wp:posOffset>7467600</wp:posOffset>
                </wp:positionV>
                <wp:extent cx="6675120" cy="2093595"/>
                <wp:effectExtent l="0" t="0" r="5080" b="0"/>
                <wp:wrapNone/>
                <wp:docPr id="9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09359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588pt;width:525.6pt;height:164.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" fillcolor="#669 [3206]" stroked="f" strokecolor="#b3cfff" strokeweight="1.5pt">
                <v:shadow opacity="42597f" mv:blur="38100f" offset="0,2pt"/>
                <v:textbox inset=",7.2pt,,7.2pt"/>
                <w10:wrap anchorx="page" anchory="page"/>
              </v:rect>
            </w:pict>
          </mc:Fallback>
        </mc:AlternateContent>
      </w:r>
      <w:r w:rsidR="005F7D49">
        <w:rPr>
          <w:noProof/>
        </w:rPr>
        <mc:AlternateContent>
          <mc:Choice Requires="wps">
            <w:drawing>
              <wp:anchor distT="0" distB="0" distL="114300" distR="114300" simplePos="0" relativeHeight="251731456" behindDoc="0" locked="0" layoutInCell="1" allowOverlap="1" wp14:anchorId="62CC9980" wp14:editId="47FEE597">
                <wp:simplePos x="0" y="0"/>
                <wp:positionH relativeFrom="page">
                  <wp:posOffset>1813560</wp:posOffset>
                </wp:positionH>
                <wp:positionV relativeFrom="page">
                  <wp:posOffset>7467600</wp:posOffset>
                </wp:positionV>
                <wp:extent cx="4554220" cy="286385"/>
                <wp:effectExtent l="0" t="0" r="0" b="18415"/>
                <wp:wrapThrough wrapText="bothSides">
                  <wp:wrapPolygon edited="0">
                    <wp:start x="120" y="0"/>
                    <wp:lineTo x="120" y="21073"/>
                    <wp:lineTo x="21323" y="21073"/>
                    <wp:lineTo x="21323" y="0"/>
                    <wp:lineTo x="120" y="0"/>
                  </wp:wrapPolygon>
                </wp:wrapThrough>
                <wp:docPr id="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2863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6BA74D3" w14:textId="238BF692" w:rsidR="00C70EE0" w:rsidRPr="00CA3DC9" w:rsidRDefault="00C70EE0" w:rsidP="009973F9">
                            <w:pPr>
                              <w:pStyle w:val="Boxheading-medium"/>
                              <w:jc w:val="center"/>
                              <w:rPr>
                                <w:b/>
                                <w:sz w:val="38"/>
                                <w:szCs w:val="38"/>
                              </w:rPr>
                            </w:pPr>
                            <w:r w:rsidRPr="00CA3DC9">
                              <w:rPr>
                                <w:b/>
                                <w:sz w:val="38"/>
                                <w:szCs w:val="38"/>
                              </w:rPr>
                              <w:t>EARN COLLEGE CREDIT!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81" type="#_x0000_t202" style="position:absolute;left:0;text-align:left;margin-left:142.8pt;margin-top:588pt;width:358.6pt;height:22.5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" filled="f" fillcolor="#b3cfff" stroked="f" strokecolor="#b3cfff" strokeweight="1.5pt">
                <v:fill color2="#3f80cd" focus="100%" type="gradient">
                  <o:fill v:ext="view" type="gradientUnscaled"/>
                </v:fill>
                <v:textbox inset=",0,,0">
                  <w:txbxContent>
                    <w:p w14:paraId="16BA74D3" w14:textId="238BF692" w:rsidR="00C70EE0" w:rsidRPr="00CA3DC9" w:rsidRDefault="00C70EE0" w:rsidP="009973F9">
                      <w:pPr>
                        <w:pStyle w:val="Boxheading-medium"/>
                        <w:jc w:val="center"/>
                        <w:rPr>
                          <w:b/>
                          <w:sz w:val="38"/>
                          <w:szCs w:val="38"/>
                        </w:rPr>
                      </w:pPr>
                      <w:r w:rsidRPr="00CA3DC9">
                        <w:rPr>
                          <w:b/>
                          <w:sz w:val="38"/>
                          <w:szCs w:val="38"/>
                        </w:rPr>
                        <w:t>EARN COLLEGE CREDIT!</w:t>
                      </w:r>
                    </w:p>
                  </w:txbxContent>
                </v:textbox>
                <w10:wrap type="through" anchorx="page" anchory="page"/>
              </v:shape>
            </w:pict>
          </mc:Fallback>
        </mc:AlternateContent>
      </w:r>
      <w:r w:rsidR="002456EB">
        <w:rPr>
          <w:noProof/>
        </w:rPr>
        <mc:AlternateContent>
          <mc:Choice Requires="wpg">
            <w:drawing>
              <wp:anchor distT="0" distB="0" distL="114300" distR="114300" simplePos="0" relativeHeight="251729408" behindDoc="0" locked="0" layoutInCell="1" allowOverlap="1" wp14:anchorId="0AC0ADB0" wp14:editId="2D7E486B">
                <wp:simplePos x="0" y="0"/>
                <wp:positionH relativeFrom="page">
                  <wp:posOffset>626745</wp:posOffset>
                </wp:positionH>
                <wp:positionV relativeFrom="page">
                  <wp:posOffset>7752080</wp:posOffset>
                </wp:positionV>
                <wp:extent cx="6485890" cy="1850390"/>
                <wp:effectExtent l="0" t="0" r="0" b="3810"/>
                <wp:wrapThrough wrapText="bothSides">
                  <wp:wrapPolygon edited="0">
                    <wp:start x="85" y="0"/>
                    <wp:lineTo x="85" y="21348"/>
                    <wp:lineTo x="21401" y="21348"/>
                    <wp:lineTo x="21401" y="0"/>
                    <wp:lineTo x="85" y="0"/>
                  </wp:wrapPolygon>
                </wp:wrapThrough>
                <wp:docPr id="921" name="Group 921"/>
                <wp:cNvGraphicFramePr/>
                <a:graphic xmlns:a="http://schemas.openxmlformats.org/drawingml/2006/main">
                  <a:graphicData uri="http://schemas.microsoft.com/office/word/2010/wordprocessingGroup">
                    <wpg:wgp>
                      <wpg:cNvGrpSpPr/>
                      <wpg:grpSpPr>
                        <a:xfrm>
                          <a:off x="0" y="0"/>
                          <a:ext cx="6485890" cy="1850390"/>
                          <a:chOff x="0" y="0"/>
                          <a:chExt cx="6485890" cy="1850390"/>
                        </a:xfrm>
                        <a:extLst>
                          <a:ext uri="{0CCBE362-F206-4b92-989A-16890622DB6E}">
                            <ma14:wrappingTextBoxFlag xmlns:ma14="http://schemas.microsoft.com/office/mac/drawingml/2011/main" val="1"/>
                          </a:ext>
                        </a:extLst>
                      </wpg:grpSpPr>
                      <wps:wsp>
                        <wps:cNvPr id="7" name="Text Box 361"/>
                        <wps:cNvSpPr txBox="1">
                          <a:spLocks noChangeArrowheads="1"/>
                        </wps:cNvSpPr>
                        <wps:spPr bwMode="auto">
                          <a:xfrm>
                            <a:off x="0" y="0"/>
                            <a:ext cx="6485890" cy="185039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0" name="Text Box 30"/>
                        <wps:cNvSpPr txBox="1"/>
                        <wps:spPr>
                          <a:xfrm>
                            <a:off x="91440" y="0"/>
                            <a:ext cx="6303010" cy="165100"/>
                          </a:xfrm>
                          <a:prstGeom prst="rect">
                            <a:avLst/>
                          </a:prstGeom>
                          <a:noFill/>
                          <a:ln>
                            <a:noFill/>
                          </a:ln>
                          <a:effectLst/>
                          <a:extLst>
                            <a:ext uri="{C572A759-6A51-4108-AA02-DFA0A04FC94B}">
                              <ma14:wrappingTextBoxFlag xmlns:ma14="http://schemas.microsoft.com/office/mac/drawingml/2011/main"/>
                            </a:ext>
                          </a:extLst>
                        </wps:spPr>
                        <wps:txbx id="17">
                          <w:txbxContent>
                            <w:p w14:paraId="7FFB57D2" w14:textId="60543E84" w:rsidR="00C70EE0" w:rsidRPr="00A62FD3" w:rsidRDefault="00C70EE0" w:rsidP="009973F9">
                              <w:pPr>
                                <w:pStyle w:val="BoxText-Left"/>
                                <w:spacing w:after="40" w:line="240" w:lineRule="auto"/>
                                <w:jc w:val="both"/>
                                <w:rPr>
                                  <w:sz w:val="22"/>
                                  <w:szCs w:val="22"/>
                                </w:rPr>
                              </w:pPr>
                              <w:r w:rsidRPr="00A62FD3">
                                <w:rPr>
                                  <w:sz w:val="22"/>
                                  <w:szCs w:val="22"/>
                                </w:rPr>
                                <w:t>NEW! This year our PLTW program is working towards certification.  Once we are certified, students can earn college credit for taking all four PLTW courses and earning a 3.00 or higher in them.  Please encourage your students to take the fourth course in the spring called Biomedical Innovations – the capstone, project-based class.</w:t>
                              </w:r>
                            </w:p>
                            <w:p w14:paraId="6864FF8F" w14:textId="77777777" w:rsidR="00C70EE0" w:rsidRPr="00A62FD3" w:rsidRDefault="00C70EE0" w:rsidP="009973F9">
                              <w:pPr>
                                <w:pStyle w:val="BoxText-Left"/>
                                <w:spacing w:after="40" w:line="240" w:lineRule="auto"/>
                                <w:jc w:val="both"/>
                                <w:rPr>
                                  <w:sz w:val="14"/>
                                  <w:szCs w:val="14"/>
                                </w:rPr>
                              </w:pPr>
                            </w:p>
                            <w:p w14:paraId="5FDBA035" w14:textId="58C45B9C" w:rsidR="00C70EE0" w:rsidRDefault="00C70EE0" w:rsidP="009973F9">
                              <w:pPr>
                                <w:pStyle w:val="BoxText-Left"/>
                                <w:spacing w:after="40" w:line="240" w:lineRule="auto"/>
                                <w:jc w:val="both"/>
                                <w:rPr>
                                  <w:sz w:val="24"/>
                                </w:rPr>
                              </w:pPr>
                              <w:r w:rsidRPr="00A62FD3">
                                <w:rPr>
                                  <w:sz w:val="22"/>
                                  <w:szCs w:val="22"/>
                                </w:rPr>
                                <w:t>Just as with the previous two courses, students enrolled in this course will have the opportunity to earn biology college credit if they earn an 80% or better on the End-of-Course Assessment (ECA).  The assessment will be administered in December.</w:t>
                              </w:r>
                              <w:r w:rsidRPr="009973F9">
                                <w:rPr>
                                  <w:sz w:val="24"/>
                                </w:rPr>
                                <w:t xml:space="preserve">  </w:t>
                              </w:r>
                            </w:p>
                            <w:p w14:paraId="114DC676" w14:textId="77777777" w:rsidR="00C70EE0" w:rsidRPr="00CA3DC9" w:rsidRDefault="00C70EE0" w:rsidP="009973F9">
                              <w:pPr>
                                <w:pStyle w:val="BoxText-Left"/>
                                <w:spacing w:after="40" w:line="240" w:lineRule="auto"/>
                                <w:jc w:val="both"/>
                                <w:rPr>
                                  <w:sz w:val="8"/>
                                  <w:szCs w:val="8"/>
                                </w:rPr>
                              </w:pPr>
                            </w:p>
                            <w:p w14:paraId="55E18251" w14:textId="77777777" w:rsidR="00C70EE0" w:rsidRPr="00BE486B" w:rsidRDefault="00C70EE0" w:rsidP="00BC7A00">
                              <w:pPr>
                                <w:pStyle w:val="BoxText-Left"/>
                                <w:spacing w:line="240" w:lineRule="auto"/>
                                <w:jc w:val="both"/>
                                <w:rPr>
                                  <w:sz w:val="24"/>
                                </w:rPr>
                              </w:pPr>
                            </w:p>
                            <w:p w14:paraId="68C46612" w14:textId="77777777" w:rsidR="00C70EE0" w:rsidRDefault="00C70EE0" w:rsidP="00BC7A00">
                              <w:pPr>
                                <w:pStyle w:val="BoxText-Left"/>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63830"/>
                            <a:ext cx="4084320" cy="16573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6" name="Text Box 896"/>
                        <wps:cNvSpPr txBox="1"/>
                        <wps:spPr>
                          <a:xfrm>
                            <a:off x="91440" y="328295"/>
                            <a:ext cx="4084320" cy="16510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7" name="Text Box 897"/>
                        <wps:cNvSpPr txBox="1"/>
                        <wps:spPr>
                          <a:xfrm>
                            <a:off x="91440" y="492125"/>
                            <a:ext cx="4084320" cy="16510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8" name="Text Box 898"/>
                        <wps:cNvSpPr txBox="1"/>
                        <wps:spPr>
                          <a:xfrm>
                            <a:off x="91440" y="655955"/>
                            <a:ext cx="4084320" cy="16573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9" name="Text Box 899"/>
                        <wps:cNvSpPr txBox="1"/>
                        <wps:spPr>
                          <a:xfrm>
                            <a:off x="91440" y="820420"/>
                            <a:ext cx="4084320" cy="19050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0" name="Text Box 900"/>
                        <wps:cNvSpPr txBox="1"/>
                        <wps:spPr>
                          <a:xfrm>
                            <a:off x="91440" y="1009650"/>
                            <a:ext cx="4084320" cy="13144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2" name="Text Box 902"/>
                        <wps:cNvSpPr txBox="1"/>
                        <wps:spPr>
                          <a:xfrm>
                            <a:off x="91440" y="1139825"/>
                            <a:ext cx="4084320" cy="165100"/>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7" name="Text Box 907"/>
                        <wps:cNvSpPr txBox="1"/>
                        <wps:spPr>
                          <a:xfrm>
                            <a:off x="91440" y="1303655"/>
                            <a:ext cx="4084320" cy="165100"/>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 name="Text Box 918"/>
                        <wps:cNvSpPr txBox="1"/>
                        <wps:spPr>
                          <a:xfrm>
                            <a:off x="91440" y="1467485"/>
                            <a:ext cx="4084320" cy="165735"/>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91440" y="1631950"/>
                            <a:ext cx="4084320" cy="190500"/>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1" o:spid="_x0000_s1082" style="position:absolute;left:0;text-align:left;margin-left:49.35pt;margin-top:610.4pt;width:510.7pt;height:145.7pt;z-index:251729408;mso-position-horizontal-relative:page;mso-position-vertical-relative:page" coordsize="6485890,18503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" mv:complextextbox="1">
                <v:shape id="Text Box 361" o:spid="_x0000_s1083" type="#_x0000_t202" style="position:absolute;width:6485890;height:1850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UFbwwAA&#10;ANoAAAAPAAAAZHJzL2Rvd25yZXYueG1sRI9Ba8JAFITvBf/D8gQvxWzqITWpq4gQKNJL1R/wyD6T&#10;pdm3Ibsm0V/vFgo9DjPzDbPZTbYVA/XeOFbwlqQgiCunDdcKLudyuQbhA7LG1jEpuJOH3Xb2ssFC&#10;u5G/aTiFWkQI+wIVNCF0hZS+asiiT1xHHL2r6y2GKPta6h7HCLetXKVpJi0ajgsNdnRoqPo53ayC&#10;cno8zDHLcs6/yteqLe8+NQelFvNp/wEi0BT+w3/tT63gHX6vxBsgt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CUFbwwAAANo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30" o:spid="_x0000_s1084" type="#_x0000_t202" style="position:absolute;left:91440;width:630301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7FFB57D2" w14:textId="60543E84" w:rsidR="00C70EE0" w:rsidRPr="00A62FD3" w:rsidRDefault="00C70EE0" w:rsidP="009973F9">
                        <w:pPr>
                          <w:pStyle w:val="BoxText-Left"/>
                          <w:spacing w:after="40" w:line="240" w:lineRule="auto"/>
                          <w:jc w:val="both"/>
                          <w:rPr>
                            <w:sz w:val="22"/>
                            <w:szCs w:val="22"/>
                          </w:rPr>
                        </w:pPr>
                        <w:r w:rsidRPr="00A62FD3">
                          <w:rPr>
                            <w:sz w:val="22"/>
                            <w:szCs w:val="22"/>
                          </w:rPr>
                          <w:t>NEW! This year our PLTW program is working towards certification.  Once we are certified, students can earn college credit for taking all four PLTW courses and earning a 3.00 or higher in them.  Please encourage your students to take the fourth course in the spring called Biomedical Innovations – the capstone, project-based class.</w:t>
                        </w:r>
                      </w:p>
                      <w:p w14:paraId="6864FF8F" w14:textId="77777777" w:rsidR="00C70EE0" w:rsidRPr="00A62FD3" w:rsidRDefault="00C70EE0" w:rsidP="009973F9">
                        <w:pPr>
                          <w:pStyle w:val="BoxText-Left"/>
                          <w:spacing w:after="40" w:line="240" w:lineRule="auto"/>
                          <w:jc w:val="both"/>
                          <w:rPr>
                            <w:sz w:val="14"/>
                            <w:szCs w:val="14"/>
                          </w:rPr>
                        </w:pPr>
                      </w:p>
                      <w:p w14:paraId="5FDBA035" w14:textId="58C45B9C" w:rsidR="00C70EE0" w:rsidRDefault="00C70EE0" w:rsidP="009973F9">
                        <w:pPr>
                          <w:pStyle w:val="BoxText-Left"/>
                          <w:spacing w:after="40" w:line="240" w:lineRule="auto"/>
                          <w:jc w:val="both"/>
                          <w:rPr>
                            <w:sz w:val="24"/>
                          </w:rPr>
                        </w:pPr>
                        <w:r w:rsidRPr="00A62FD3">
                          <w:rPr>
                            <w:sz w:val="22"/>
                            <w:szCs w:val="22"/>
                          </w:rPr>
                          <w:t>Just as with the previous two courses, students enrolled in this course will have the opportunity to earn biology college credit if they earn an 80% or better on the End-of-Course Assessment (ECA).  The assessment will be administered in December.</w:t>
                        </w:r>
                        <w:r w:rsidRPr="009973F9">
                          <w:rPr>
                            <w:sz w:val="24"/>
                          </w:rPr>
                          <w:t xml:space="preserve">  </w:t>
                        </w:r>
                      </w:p>
                      <w:p w14:paraId="114DC676" w14:textId="77777777" w:rsidR="00C70EE0" w:rsidRPr="00CA3DC9" w:rsidRDefault="00C70EE0" w:rsidP="009973F9">
                        <w:pPr>
                          <w:pStyle w:val="BoxText-Left"/>
                          <w:spacing w:after="40" w:line="240" w:lineRule="auto"/>
                          <w:jc w:val="both"/>
                          <w:rPr>
                            <w:sz w:val="8"/>
                            <w:szCs w:val="8"/>
                          </w:rPr>
                        </w:pPr>
                      </w:p>
                      <w:p w14:paraId="55E18251" w14:textId="77777777" w:rsidR="00C70EE0" w:rsidRPr="00BE486B" w:rsidRDefault="00C70EE0" w:rsidP="00BC7A00">
                        <w:pPr>
                          <w:pStyle w:val="BoxText-Left"/>
                          <w:spacing w:line="240" w:lineRule="auto"/>
                          <w:jc w:val="both"/>
                          <w:rPr>
                            <w:sz w:val="24"/>
                          </w:rPr>
                        </w:pPr>
                      </w:p>
                      <w:p w14:paraId="68C46612" w14:textId="77777777" w:rsidR="00C70EE0" w:rsidRDefault="00C70EE0" w:rsidP="00BC7A00">
                        <w:pPr>
                          <w:pStyle w:val="BoxText-Left"/>
                          <w:jc w:val="both"/>
                        </w:pPr>
                      </w:p>
                    </w:txbxContent>
                  </v:textbox>
                </v:shape>
                <v:shape id="Text Box 31" o:spid="_x0000_s1085" type="#_x0000_t202" style="position:absolute;left:91440;top:163830;width:408432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896" inset="0,0,0,0">
                    <w:txbxContent/>
                  </v:textbox>
                </v:shape>
                <v:shape id="Text Box 896" o:spid="_x0000_s1086" type="#_x0000_t202" style="position:absolute;left:91440;top:328295;width:408432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q8pxQAA&#10;ANwAAAAPAAAAZHJzL2Rvd25yZXYueG1sRI9Ba8JAFITvQv/D8oTezMYegkY3QUoLBaE0xoPH1+wz&#10;Wcy+TbOrpv++Wyj0OMzMN8y2nGwvbjR641jBMklBEDdOG24VHOvXxQqED8gae8ek4Js8lMXDbIu5&#10;dneu6HYIrYgQ9jkq6EIYcil905FFn7iBOHpnN1oMUY6t1CPeI9z28ilNM2nRcFzocKDnjprL4WoV&#10;7E5cvZiv98+P6lyZul6nvM8uSj3Op90GRKAp/If/2m9awWqdwe+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OrynFAAAA3AAAAA8AAAAAAAAAAAAAAAAAlwIAAGRycy9k&#10;b3ducmV2LnhtbFBLBQYAAAAABAAEAPUAAACJAwAAAAA=&#10;" filled="f" stroked="f">
                  <v:textbox style="mso-next-textbox:#Text Box 897" inset="0,0,0,0">
                    <w:txbxContent/>
                  </v:textbox>
                </v:shape>
                <v:shape id="Text Box 897" o:spid="_x0000_s1087" type="#_x0000_t202" style="position:absolute;left:91440;top:492125;width:408432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gq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cPQ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IKssQAAADcAAAADwAAAAAAAAAAAAAAAACXAgAAZHJzL2Rv&#10;d25yZXYueG1sUEsFBgAAAAAEAAQA9QAAAIgDAAAAAA==&#10;" filled="f" stroked="f">
                  <v:textbox style="mso-next-textbox:#Text Box 898" inset="0,0,0,0">
                    <w:txbxContent/>
                  </v:textbox>
                </v:shape>
                <v:shape id="Text Box 898" o:spid="_x0000_s1088" type="#_x0000_t202" style="position:absolute;left:91440;top:655955;width:408432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Z7AwQAA&#10;ANwAAAAPAAAAZHJzL2Rvd25yZXYueG1sRE9Ni8IwEL0L+x/CLHizqR5Eu0YRWWFBEGs9eJxtxjbY&#10;TLpNVuu/NwfB4+N9L1a9bcSNOm8cKxgnKQji0mnDlYJTsR3NQPiArLFxTAoe5GG1/BgsMNPuzjnd&#10;jqESMYR9hgrqENpMSl/WZNEnriWO3MV1FkOEXSV1h/cYbhs5SdOptGg4NtTY0qam8nr8twrWZ86/&#10;zd/+95BfclMU85R306tSw89+/QUiUB/e4pf7RyuYzePaeCYe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12ewMEAAADcAAAADwAAAAAAAAAAAAAAAACXAgAAZHJzL2Rvd25y&#10;ZXYueG1sUEsFBgAAAAAEAAQA9QAAAIUDAAAAAA==&#10;" filled="f" stroked="f">
                  <v:textbox style="mso-next-textbox:#Text Box 899" inset="0,0,0,0">
                    <w:txbxContent/>
                  </v:textbox>
                </v:shape>
                <v:shape id="Text Box 899" o:spid="_x0000_s1089" type="#_x0000_t202" style="position:absolute;left:91440;top:820420;width:4084320;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TtbxAAA&#10;ANwAAAAPAAAAZHJzL2Rvd25yZXYueG1sRI9Ba8JAFITvBf/D8gRvdaMHMdFVRCwIgjTGg8dn9pks&#10;Zt+m2VXTf98tFHocZuYbZrnubSOe1HnjWMFknIAgLp02XCk4Fx/vcxA+IGtsHJOCb/KwXg3elphp&#10;9+KcnqdQiQhhn6GCOoQ2k9KXNVn0Y9cSR+/mOoshyq6SusNXhNtGTpNkJi0ajgs1trStqbyfHlbB&#10;5sL5znwdr5/5LTdFkSZ8mN2VGg37zQJEoD78h//ae61gnqbweyYeAb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E7W8QAAADcAAAADwAAAAAAAAAAAAAAAACXAgAAZHJzL2Rv&#10;d25yZXYueG1sUEsFBgAAAAAEAAQA9QAAAIgDAAAAAA==&#10;" filled="f" stroked="f">
                  <v:textbox style="mso-next-textbox:#Text Box 900" inset="0,0,0,0">
                    <w:txbxContent/>
                  </v:textbox>
                </v:shape>
                <v:shape id="Text Box 900" o:spid="_x0000_s1090" type="#_x0000_t202" style="position:absolute;left:91440;top:1009650;width:4084320;height:131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AjcwQAA&#10;ANwAAAAPAAAAZHJzL2Rvd25yZXYueG1sRE/Pa8IwFL4P/B/CE7zNRA8yq1FEHAiCrNaDx2fzbIPN&#10;S9dE7f775TDY8eP7vVz3rhFP6oL1rGEyViCIS28sVxrOxef7B4gQkQ02nknDDwVYrwZvS8yMf3FO&#10;z1OsRArhkKGGOsY2kzKUNTkMY98SJ+7mO4cxwa6SpsNXCneNnCo1kw4tp4YaW9rWVN5PD6dhc+F8&#10;Z7+P16/8ltuimCs+zO5aj4b9ZgEiUh//xX/uvdEwV2l+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8AI3MEAAADcAAAADwAAAAAAAAAAAAAAAACXAgAAZHJzL2Rvd25y&#10;ZXYueG1sUEsFBgAAAAAEAAQA9QAAAIUDAAAAAA==&#10;" filled="f" stroked="f">
                  <v:textbox style="mso-next-textbox:#Text Box 902" inset="0,0,0,0">
                    <w:txbxContent/>
                  </v:textbox>
                </v:shape>
                <v:shape id="Text Box 902" o:spid="_x0000_s1091" type="#_x0000_t202" style="position:absolute;left:91440;top:1139825;width:408432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jMwxQAA&#10;ANwAAAAPAAAAZHJzL2Rvd25yZXYueG1sRI9Ba8JAFITvBf/D8gq91d16kBrdiBSFQqEY48Hja/Yl&#10;Wcy+jdmtpv/eLRR6HGbmG2a1Hl0nrjQE61nDy1SBIK68sdxoOJa751cQISIb7DyThh8KsM4nDyvM&#10;jL9xQddDbESCcMhQQxtjn0kZqpYchqnviZNX+8FhTHJopBnwluCukzOl5tKh5bTQYk9vLVXnw7fT&#10;sDlxsbWXz699URe2LBeKP+ZnrZ8ex80SRKQx/of/2u9Gw0LN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eMzDFAAAA3AAAAA8AAAAAAAAAAAAAAAAAlwIAAGRycy9k&#10;b3ducmV2LnhtbFBLBQYAAAAABAAEAPUAAACJAwAAAAA=&#10;" filled="f" stroked="f">
                  <v:textbox style="mso-next-textbox:#Text Box 907" inset="0,0,0,0">
                    <w:txbxContent/>
                  </v:textbox>
                </v:shape>
                <v:shape id="Text Box 907" o:spid="_x0000_s1092" type="#_x0000_t202" style="position:absolute;left:91440;top:1303655;width:408432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ZCoxQAA&#10;ANwAAAAPAAAAZHJzL2Rvd25yZXYueG1sRI9BawIxFITvBf9DeIXeatIetG6NImJBKEjX9eDxdfPc&#10;DW5e1k3U9d+bQsHjMDPfMNN57xpxoS5YzxrehgoEcemN5UrDrvh6/QARIrLBxjNpuFGA+WzwNMXM&#10;+CvndNnGSiQIhww11DG2mZShrMlhGPqWOHkH3zmMSXaVNB1eE9w18l2pkXRoOS3U2NKypvK4PTsN&#10;iz3nK3va/P7kh9wWxUTx9+io9ctzv/gEEamPj/B/e200TNQY/s6k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pkKjFAAAA3AAAAA8AAAAAAAAAAAAAAAAAlwIAAGRycy9k&#10;b3ducmV2LnhtbFBLBQYAAAAABAAEAPUAAACJAwAAAAA=&#10;" filled="f" stroked="f">
                  <v:textbox style="mso-next-textbox:#Text Box 918" inset="0,0,0,0">
                    <w:txbxContent/>
                  </v:textbox>
                </v:shape>
                <v:shape id="Text Box 918" o:spid="_x0000_s1093" type="#_x0000_t202" style="position:absolute;left:91440;top:1467485;width:408432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5IHwQAA&#10;ANwAAAAPAAAAZHJzL2Rvd25yZXYueG1sRE9Ni8IwEL0v+B/CCN62qXsQrUYRUVgQxNo97HFsxjbY&#10;TGoTtfvvNwfB4+N9L1a9bcSDOm8cKxgnKQji0mnDlYKfYvc5BeEDssbGMSn4Iw+r5eBjgZl2T87p&#10;cQqViCHsM1RQh9BmUvqyJos+cS1x5C6usxgi7CqpO3zGcNvIrzSdSIuGY0ONLW1qKq+nu1Ww/uV8&#10;a26H8zG/5KYoZinvJ1elRsN+PQcRqA9v8cv9rRXMxnFt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SB8EAAADcAAAADwAAAAAAAAAAAAAAAACXAgAAZHJzL2Rvd25y&#10;ZXYueG1sUEsFBgAAAAAEAAQA9QAAAIUDAAAAAA==&#10;" filled="f" stroked="f">
                  <v:textbox style="mso-next-textbox:#Text Box 919" inset="0,0,0,0">
                    <w:txbxContent/>
                  </v:textbox>
                </v:shape>
                <v:shape id="Text Box 919" o:spid="_x0000_s1094" type="#_x0000_t202" style="position:absolute;left:91440;top:1631950;width:4084320;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zecxAAA&#10;ANwAAAAPAAAAZHJzL2Rvd25yZXYueG1sRI9Ba8JAFITvBf/D8oTe6kYPYqKriCgIhdIYDx6f2Wey&#10;mH0bs6um/74rFHocZuYbZrHqbSMe1HnjWMF4lIAgLp02XCk4FruPGQgfkDU2jknBD3lYLQdvC8y0&#10;e3JOj0OoRISwz1BBHUKbSenLmiz6kWuJo3dxncUQZVdJ3eEzwm0jJ0kylRYNx4UaW9rUVF4Pd6tg&#10;feJ8a25f5+/8kpuiSBP+nF6Veh/26zmIQH34D/+191pBOk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3nMQAAADcAAAADwAAAAAAAAAAAAAAAACXAgAAZHJzL2Rv&#10;d25yZXYueG1sUEsFBgAAAAAEAAQA9QAAAIgDAAAAAA==&#10;" filled="f" stroked="f">
                  <v:textbox inset="0,0,0,0">
                    <w:txbxContent/>
                  </v:textbox>
                </v:shape>
                <w10:wrap type="through" anchorx="page" anchory="page"/>
              </v:group>
            </w:pict>
          </mc:Fallback>
        </mc:AlternateContent>
      </w:r>
      <w:r w:rsidR="005F7D49">
        <w:rPr>
          <w:noProof/>
        </w:rPr>
        <w:drawing>
          <wp:anchor distT="0" distB="0" distL="114300" distR="114300" simplePos="0" relativeHeight="251745792" behindDoc="0" locked="0" layoutInCell="1" allowOverlap="1" wp14:anchorId="619AFDBD" wp14:editId="78D90C9E">
            <wp:simplePos x="0" y="0"/>
            <wp:positionH relativeFrom="page">
              <wp:posOffset>4916805</wp:posOffset>
            </wp:positionH>
            <wp:positionV relativeFrom="page">
              <wp:posOffset>8000365</wp:posOffset>
            </wp:positionV>
            <wp:extent cx="2195830" cy="1447800"/>
            <wp:effectExtent l="0" t="0" r="0" b="0"/>
            <wp:wrapThrough wrapText="bothSides">
              <wp:wrapPolygon edited="0">
                <wp:start x="0" y="0"/>
                <wp:lineTo x="0" y="21221"/>
                <wp:lineTo x="21238" y="21221"/>
                <wp:lineTo x="21238" y="0"/>
                <wp:lineTo x="0" y="0"/>
              </wp:wrapPolygon>
            </wp:wrapThrough>
            <wp:docPr id="11" name="Picture 11" descr="Macintosh HD:Users:verrochi:Desktop:Screen Shot 2012-08-30 at 6.47.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errochi:Desktop:Screen Shot 2012-08-30 at 6.47.0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583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0DA">
        <w:rPr>
          <w:noProof/>
        </w:rPr>
        <mc:AlternateContent>
          <mc:Choice Requires="wps">
            <w:drawing>
              <wp:anchor distT="0" distB="0" distL="114300" distR="114300" simplePos="0" relativeHeight="251706880" behindDoc="0" locked="0" layoutInCell="1" allowOverlap="1" wp14:anchorId="219C5D47" wp14:editId="4AA93A27">
                <wp:simplePos x="0" y="0"/>
                <wp:positionH relativeFrom="page">
                  <wp:posOffset>3543300</wp:posOffset>
                </wp:positionH>
                <wp:positionV relativeFrom="page">
                  <wp:posOffset>194310</wp:posOffset>
                </wp:positionV>
                <wp:extent cx="868680" cy="855980"/>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028845A1" w14:textId="77777777" w:rsidR="00C70EE0" w:rsidRPr="003C568E" w:rsidRDefault="00C70EE0"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95" type="#_x0000_t60" style="position:absolute;left:0;text-align:left;margin-left:279pt;margin-top:15.3pt;width:68.4pt;height:67.4pt;rotation:1630661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" adj="1780" fillcolor="#669 [3206]" stroked="f" strokecolor="#b3cfff" strokeweight="1.5pt">
                <v:stroke o:forcedash="t"/>
                <v:shadow opacity="42597f" mv:blur="38100f" offset="0,2pt"/>
                <o:lock v:ext="edit" aspectratio="t"/>
                <v:textbox inset="0,0,0,0">
                  <w:txbxContent>
                    <w:p w14:paraId="028845A1" w14:textId="77777777" w:rsidR="00C70EE0" w:rsidRPr="003C568E" w:rsidRDefault="00C70EE0"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v:textbox>
                <w10:wrap type="tight" anchorx="page" anchory="page"/>
              </v:shape>
            </w:pict>
          </mc:Fallback>
        </mc:AlternateContent>
      </w:r>
      <w:r w:rsidR="00AF1CA2">
        <w:rPr>
          <w:noProof/>
        </w:rPr>
        <mc:AlternateContent>
          <mc:Choice Requires="wps">
            <w:drawing>
              <wp:anchor distT="0" distB="0" distL="114300" distR="114300" simplePos="0" relativeHeight="251647488" behindDoc="0" locked="0" layoutInCell="1" allowOverlap="1" wp14:anchorId="7947CFB6" wp14:editId="11597E09">
                <wp:simplePos x="0" y="0"/>
                <wp:positionH relativeFrom="page">
                  <wp:posOffset>4330065</wp:posOffset>
                </wp:positionH>
                <wp:positionV relativeFrom="page">
                  <wp:posOffset>547370</wp:posOffset>
                </wp:positionV>
                <wp:extent cx="2985135" cy="780415"/>
                <wp:effectExtent l="0" t="0" r="0" b="6985"/>
                <wp:wrapThrough wrapText="bothSides">
                  <wp:wrapPolygon edited="0">
                    <wp:start x="184" y="0"/>
                    <wp:lineTo x="184" y="21090"/>
                    <wp:lineTo x="21136" y="21090"/>
                    <wp:lineTo x="21136" y="0"/>
                    <wp:lineTo x="184"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804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642DE69" w14:textId="28552DE5" w:rsidR="00C70EE0" w:rsidRPr="00AF1CA2" w:rsidRDefault="00C70EE0" w:rsidP="00AF1CA2">
                            <w:pPr>
                              <w:pStyle w:val="Heading4"/>
                              <w:jc w:val="center"/>
                              <w:rPr>
                                <w:sz w:val="32"/>
                                <w:szCs w:val="32"/>
                              </w:rPr>
                            </w:pPr>
                            <w:r>
                              <w:rPr>
                                <w:sz w:val="32"/>
                                <w:szCs w:val="32"/>
                              </w:rPr>
                              <w:t xml:space="preserve">Ever </w:t>
                            </w:r>
                            <w:proofErr w:type="gramStart"/>
                            <w:r>
                              <w:rPr>
                                <w:sz w:val="32"/>
                                <w:szCs w:val="32"/>
                              </w:rPr>
                              <w:t>wonder</w:t>
                            </w:r>
                            <w:proofErr w:type="gramEnd"/>
                            <w:r>
                              <w:rPr>
                                <w:sz w:val="32"/>
                                <w:szCs w:val="32"/>
                              </w:rPr>
                              <w:t xml:space="preserve"> what happens when you don’t take all your antibiotic?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96" type="#_x0000_t202" style="position:absolute;left:0;text-align:left;margin-left:340.95pt;margin-top:43.1pt;width:235.05pt;height:61.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" filled="f" fillcolor="#b3cfff" stroked="f" strokecolor="#b3cfff" strokeweight="1.5pt">
                <v:fill color2="#3f80cd" focus="100%" type="gradient">
                  <o:fill v:ext="view" type="gradientUnscaled"/>
                </v:fill>
                <v:textbox inset=",0,,0">
                  <w:txbxContent>
                    <w:p w14:paraId="6642DE69" w14:textId="28552DE5" w:rsidR="00C70EE0" w:rsidRPr="00AF1CA2" w:rsidRDefault="00C70EE0" w:rsidP="00AF1CA2">
                      <w:pPr>
                        <w:pStyle w:val="Heading4"/>
                        <w:jc w:val="center"/>
                        <w:rPr>
                          <w:sz w:val="32"/>
                          <w:szCs w:val="32"/>
                        </w:rPr>
                      </w:pPr>
                      <w:r>
                        <w:rPr>
                          <w:sz w:val="32"/>
                          <w:szCs w:val="32"/>
                        </w:rPr>
                        <w:t xml:space="preserve">Ever </w:t>
                      </w:r>
                      <w:proofErr w:type="gramStart"/>
                      <w:r>
                        <w:rPr>
                          <w:sz w:val="32"/>
                          <w:szCs w:val="32"/>
                        </w:rPr>
                        <w:t>wonder</w:t>
                      </w:r>
                      <w:proofErr w:type="gramEnd"/>
                      <w:r>
                        <w:rPr>
                          <w:sz w:val="32"/>
                          <w:szCs w:val="32"/>
                        </w:rPr>
                        <w:t xml:space="preserve"> what happens when you don’t take all your antibiotic?</w:t>
                      </w:r>
                    </w:p>
                  </w:txbxContent>
                </v:textbox>
                <w10:wrap type="through" anchorx="page" anchory="page"/>
              </v:shape>
            </w:pict>
          </mc:Fallback>
        </mc:AlternateContent>
      </w:r>
      <w:r w:rsidR="005774C3">
        <w:rPr>
          <w:noProof/>
        </w:rPr>
        <mc:AlternateContent>
          <mc:Choice Requires="wps">
            <w:drawing>
              <wp:anchor distT="0" distB="0" distL="114300" distR="114300" simplePos="0" relativeHeight="251697664" behindDoc="0" locked="0" layoutInCell="0" allowOverlap="1" wp14:anchorId="4D6717D2" wp14:editId="3144E51B">
                <wp:simplePos x="0" y="0"/>
                <wp:positionH relativeFrom="page">
                  <wp:posOffset>2857500</wp:posOffset>
                </wp:positionH>
                <wp:positionV relativeFrom="page">
                  <wp:posOffset>9450070</wp:posOffset>
                </wp:positionV>
                <wp:extent cx="4344035" cy="102235"/>
                <wp:effectExtent l="0" t="0" r="0" b="24765"/>
                <wp:wrapTight wrapText="bothSides">
                  <wp:wrapPolygon edited="0">
                    <wp:start x="126" y="0"/>
                    <wp:lineTo x="253" y="21466"/>
                    <wp:lineTo x="21344" y="21466"/>
                    <wp:lineTo x="21344" y="0"/>
                    <wp:lineTo x="126" y="0"/>
                  </wp:wrapPolygon>
                </wp:wrapTight>
                <wp:docPr id="9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102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F29AEF" w14:textId="77777777" w:rsidR="00C70EE0" w:rsidRPr="00044AD2" w:rsidRDefault="00C70EE0"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C70EE0" w:rsidRPr="00044AD2" w:rsidRDefault="00C70EE0" w:rsidP="00BE486B">
                            <w:pPr>
                              <w:pStyle w:val="BodyText"/>
                              <w:spacing w:line="240" w:lineRule="auto"/>
                              <w:jc w:val="both"/>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97" type="#_x0000_t202" style="position:absolute;left:0;text-align:left;margin-left:225pt;margin-top:744.1pt;width:342.05pt;height:8.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" mv:complextextbox="1" o:allowincell="f" filled="f" fillcolor="#b3cfff" stroked="f" strokecolor="#b3cfff" strokeweight="1.5pt">
                <v:fill color2="#3f80cd" focus="100%" type="gradient">
                  <o:fill v:ext="view" type="gradientUnscaled"/>
                </v:fill>
                <v:textbox inset=",0,,0">
                  <w:txbxContent>
                    <w:p w14:paraId="6EF29AEF" w14:textId="77777777" w:rsidR="00C70EE0" w:rsidRPr="00044AD2" w:rsidRDefault="00C70EE0"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C70EE0" w:rsidRPr="00044AD2" w:rsidRDefault="00C70EE0" w:rsidP="00BE486B">
                      <w:pPr>
                        <w:pStyle w:val="BodyText"/>
                        <w:spacing w:line="240" w:lineRule="auto"/>
                        <w:jc w:val="both"/>
                        <w:rPr>
                          <w:sz w:val="28"/>
                          <w:szCs w:val="28"/>
                        </w:rPr>
                      </w:pPr>
                    </w:p>
                  </w:txbxContent>
                </v:textbox>
                <w10:wrap type="tight" anchorx="page" anchory="page"/>
              </v:shape>
            </w:pict>
          </mc:Fallback>
        </mc:AlternateContent>
      </w:r>
      <w:r w:rsidR="005471BF">
        <w:rPr>
          <w:noProof/>
        </w:rPr>
        <mc:AlternateContent>
          <mc:Choice Requires="wps">
            <w:drawing>
              <wp:anchor distT="0" distB="0" distL="114300" distR="114300" simplePos="0" relativeHeight="251661824" behindDoc="0" locked="0" layoutInCell="1" allowOverlap="1" wp14:anchorId="137148E8" wp14:editId="3B15FB60">
                <wp:simplePos x="0" y="0"/>
                <wp:positionH relativeFrom="page">
                  <wp:posOffset>902335</wp:posOffset>
                </wp:positionH>
                <wp:positionV relativeFrom="page">
                  <wp:posOffset>7920990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1CDE9AB" w14:textId="77777777" w:rsidR="00C70EE0" w:rsidRPr="009E2A28" w:rsidRDefault="00C70EE0" w:rsidP="00A050F9">
                            <w:pPr>
                              <w:spacing w:line="300" w:lineRule="exact"/>
                              <w:ind w:left="43"/>
                              <w:jc w:val="center"/>
                              <w:rPr>
                                <w:rFonts w:asciiTheme="majorHAnsi" w:hAnsiTheme="majorHAnsi"/>
                                <w:b/>
                                <w:color w:val="330F42" w:themeColor="accent2"/>
                                <w:sz w:val="28"/>
                              </w:rPr>
                            </w:pPr>
                            <w:r>
                              <w:rPr>
                                <w:rFonts w:asciiTheme="majorHAnsi" w:hAnsiTheme="majorHAnsi"/>
                                <w:b/>
                                <w:color w:val="330F42" w:themeColor="accent2"/>
                                <w:sz w:val="28"/>
                              </w:rPr>
                              <w:t>3</w:t>
                            </w:r>
                            <w:r w:rsidRPr="009E2A28">
                              <w:rPr>
                                <w:rFonts w:asciiTheme="majorHAnsi" w:hAnsiTheme="majorHAnsi"/>
                                <w:b/>
                                <w:color w:val="330F42"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98" style="position:absolute;left:0;text-align:left;margin-left:71.05pt;margin-top:623.7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" fillcolor="white [3212]" stroked="f" strokecolor="#4a7ebb" strokeweight="1.5pt">
                <v:shadow opacity="22938f" mv:blur="38100f" offset="0,2pt"/>
                <v:textbox inset="0,0,0,0">
                  <w:txbxContent>
                    <w:p w14:paraId="01CDE9AB" w14:textId="77777777" w:rsidR="00C70EE0" w:rsidRPr="009E2A28" w:rsidRDefault="00C70EE0" w:rsidP="00A050F9">
                      <w:pPr>
                        <w:spacing w:line="300" w:lineRule="exact"/>
                        <w:ind w:left="43"/>
                        <w:jc w:val="center"/>
                        <w:rPr>
                          <w:rFonts w:asciiTheme="majorHAnsi" w:hAnsiTheme="majorHAnsi"/>
                          <w:b/>
                          <w:color w:val="330F42" w:themeColor="accent2"/>
                          <w:sz w:val="28"/>
                        </w:rPr>
                      </w:pPr>
                      <w:r>
                        <w:rPr>
                          <w:rFonts w:asciiTheme="majorHAnsi" w:hAnsiTheme="majorHAnsi"/>
                          <w:b/>
                          <w:color w:val="330F42" w:themeColor="accent2"/>
                          <w:sz w:val="28"/>
                        </w:rPr>
                        <w:t>3</w:t>
                      </w:r>
                      <w:r w:rsidRPr="009E2A28">
                        <w:rPr>
                          <w:rFonts w:asciiTheme="majorHAnsi" w:hAnsiTheme="majorHAnsi"/>
                          <w:b/>
                          <w:color w:val="330F42"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4896" behindDoc="0" locked="0" layoutInCell="1" allowOverlap="1" wp14:anchorId="26707889" wp14:editId="55595F0D">
                <wp:simplePos x="0" y="0"/>
                <wp:positionH relativeFrom="page">
                  <wp:posOffset>1286510</wp:posOffset>
                </wp:positionH>
                <wp:positionV relativeFrom="page">
                  <wp:posOffset>7701280</wp:posOffset>
                </wp:positionV>
                <wp:extent cx="2157730" cy="960120"/>
                <wp:effectExtent l="0" t="0" r="0" b="5080"/>
                <wp:wrapThrough wrapText="bothSides">
                  <wp:wrapPolygon edited="0">
                    <wp:start x="254" y="0"/>
                    <wp:lineTo x="254" y="21143"/>
                    <wp:lineTo x="21104" y="21143"/>
                    <wp:lineTo x="21104" y="0"/>
                    <wp:lineTo x="254" y="0"/>
                  </wp:wrapPolygon>
                </wp:wrapThrough>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DF08451" w14:textId="77777777" w:rsidR="00C70EE0" w:rsidRDefault="00C70EE0" w:rsidP="00A050F9">
                            <w:pPr>
                              <w:pStyle w:val="BoxText-Left"/>
                            </w:pPr>
                            <w:r w:rsidRPr="009E2A28">
                              <w:t>Justo id eleifend faucibus, urna dolor consectetuer dui, vel pretium risus purus sed pede. Integer diam elit, facilisis eget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99" type="#_x0000_t202" style="position:absolute;left:0;text-align:left;margin-left:101.3pt;margin-top:606.4pt;width:169.9pt;height:75.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" mv:complextextbox="1" filled="f" fillcolor="#b3cfff" stroked="f" strokecolor="#b3cfff" strokeweight="1.5pt">
                <v:fill color2="#3f80cd" focus="100%" type="gradient">
                  <o:fill v:ext="view" type="gradientUnscaled"/>
                </v:fill>
                <v:stroke o:forcedash="t"/>
                <v:textbox inset=",0,,0">
                  <w:txbxContent>
                    <w:p w14:paraId="6DF08451" w14:textId="77777777" w:rsidR="00C70EE0" w:rsidRDefault="00C70EE0" w:rsidP="00A050F9">
                      <w:pPr>
                        <w:pStyle w:val="BoxText-Left"/>
                      </w:pPr>
                      <w:r w:rsidRPr="009E2A28">
                        <w:t>Justo id eleifend faucibus, urna dolor consectetuer dui, vel pretium risus purus sed pede. Integer diam elit, facilisis eget</w:t>
                      </w:r>
                      <w:r>
                        <w:t>.</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2848" behindDoc="0" locked="0" layoutInCell="1" allowOverlap="1" wp14:anchorId="28B6312D" wp14:editId="01A77AFF">
                <wp:simplePos x="0" y="0"/>
                <wp:positionH relativeFrom="page">
                  <wp:posOffset>640080</wp:posOffset>
                </wp:positionH>
                <wp:positionV relativeFrom="page">
                  <wp:posOffset>8810625</wp:posOffset>
                </wp:positionV>
                <wp:extent cx="3017520" cy="640080"/>
                <wp:effectExtent l="0" t="0" r="0" b="20320"/>
                <wp:wrapThrough wrapText="bothSides">
                  <wp:wrapPolygon edited="0">
                    <wp:start x="182" y="0"/>
                    <wp:lineTo x="182" y="21429"/>
                    <wp:lineTo x="21273" y="21429"/>
                    <wp:lineTo x="21273" y="0"/>
                    <wp:lineTo x="182" y="0"/>
                  </wp:wrapPolygon>
                </wp:wrapThrough>
                <wp:docPr id="2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0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A88727C" w14:textId="77777777" w:rsidR="00C70EE0" w:rsidRDefault="00C70EE0" w:rsidP="00A050F9">
                            <w:pPr>
                              <w:pStyle w:val="Boxtext-large"/>
                            </w:pPr>
                            <w:r>
                              <w:t>Donec varius, felis eget lobortis vehicula, magna sapien elementum tellus, ut iaculis dui orci sed arcu. Nullam semper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100" type="#_x0000_t202" style="position:absolute;left:0;text-align:left;margin-left:50.4pt;margin-top:693.75pt;width:237.6pt;height:5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0A88727C" w14:textId="77777777" w:rsidR="00C70EE0" w:rsidRDefault="00C70EE0" w:rsidP="00A050F9">
                      <w:pPr>
                        <w:pStyle w:val="Boxtext-large"/>
                      </w:pPr>
                      <w:r>
                        <w:t>Donec varius, felis eget lobortis vehicula, magna sapien elementum tellus, ut iaculis dui orci sed arcu. Nullam semper leo.</w:t>
                      </w:r>
                    </w:p>
                  </w:txbxContent>
                </v:textbox>
                <w10:wrap type="through" anchorx="page" anchory="page"/>
              </v:shape>
            </w:pict>
          </mc:Fallback>
        </mc:AlternateContent>
      </w:r>
    </w:p>
    <w:sectPr w:rsidR="00DB089A" w:rsidSect="00A050F9">
      <w:headerReference w:type="default" r:id="rId18"/>
      <w:footerReference w:type="default" r:id="rId19"/>
      <w:headerReference w:type="first" r:id="rId2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CB3F8" w14:textId="77777777" w:rsidR="002456EB" w:rsidRDefault="002456EB">
      <w:r>
        <w:separator/>
      </w:r>
    </w:p>
  </w:endnote>
  <w:endnote w:type="continuationSeparator" w:id="0">
    <w:p w14:paraId="71473E49" w14:textId="77777777" w:rsidR="002456EB" w:rsidRDefault="0024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46DF8" w14:textId="77777777" w:rsidR="00C70EE0" w:rsidRDefault="00C70EE0">
    <w:pPr>
      <w:pStyle w:val="Footer"/>
    </w:pPr>
    <w:r>
      <w:rPr>
        <w:noProof/>
      </w:rPr>
      <mc:AlternateContent>
        <mc:Choice Requires="wps">
          <w:drawing>
            <wp:anchor distT="0" distB="0" distL="114300" distR="114300" simplePos="0" relativeHeight="251659265" behindDoc="0" locked="0" layoutInCell="1" allowOverlap="1" wp14:anchorId="4829AA10" wp14:editId="016E0D7F">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F9402E9" w14:textId="77777777" w:rsidR="00C70EE0" w:rsidRDefault="00C70EE0" w:rsidP="00A050F9">
                          <w:pPr>
                            <w:pStyle w:val="Page"/>
                          </w:pPr>
                          <w:r>
                            <w:fldChar w:fldCharType="begin"/>
                          </w:r>
                          <w:r>
                            <w:instrText xml:space="preserve"> PAGE  \* MERGEFORMAT </w:instrText>
                          </w:r>
                          <w:r>
                            <w:fldChar w:fldCharType="separate"/>
                          </w:r>
                          <w:r w:rsidR="002456EB">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01"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6F9402E9" w14:textId="77777777" w:rsidR="00C70EE0" w:rsidRDefault="00C70EE0" w:rsidP="00A050F9">
                    <w:pPr>
                      <w:pStyle w:val="Page"/>
                    </w:pPr>
                    <w:r>
                      <w:fldChar w:fldCharType="begin"/>
                    </w:r>
                    <w:r>
                      <w:instrText xml:space="preserve"> PAGE  \* MERGEFORMAT </w:instrText>
                    </w:r>
                    <w:r>
                      <w:fldChar w:fldCharType="separate"/>
                    </w:r>
                    <w:r w:rsidR="002456EB">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7AC32" w14:textId="77777777" w:rsidR="002456EB" w:rsidRDefault="002456EB">
      <w:r>
        <w:separator/>
      </w:r>
    </w:p>
  </w:footnote>
  <w:footnote w:type="continuationSeparator" w:id="0">
    <w:p w14:paraId="37C5C71A" w14:textId="77777777" w:rsidR="002456EB" w:rsidRDefault="002456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21D7" w14:textId="77777777" w:rsidR="00C70EE0" w:rsidRDefault="00C70EE0">
    <w:pPr>
      <w:pStyle w:val="Header"/>
    </w:pPr>
    <w:r>
      <w:rPr>
        <w:noProof/>
      </w:rPr>
      <mc:AlternateContent>
        <mc:Choice Requires="wps">
          <w:drawing>
            <wp:anchor distT="0" distB="0" distL="114300" distR="114300" simplePos="0" relativeHeight="251659264" behindDoc="0" locked="0" layoutInCell="0" allowOverlap="1" wp14:anchorId="19BB0140" wp14:editId="362BC4CD">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636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C54C2" w14:textId="77777777" w:rsidR="00C70EE0" w:rsidRDefault="00C70EE0">
    <w:pPr>
      <w:pStyle w:val="Header"/>
    </w:pPr>
    <w:r>
      <w:rPr>
        <w:noProof/>
      </w:rPr>
      <mc:AlternateContent>
        <mc:Choice Requires="wps">
          <w:drawing>
            <wp:anchor distT="0" distB="0" distL="114300" distR="114300" simplePos="0" relativeHeight="251658240" behindDoc="0" locked="0" layoutInCell="0" allowOverlap="1" wp14:anchorId="760860E7" wp14:editId="3A7A7EB9">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636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2368760B"/>
    <w:multiLevelType w:val="hybridMultilevel"/>
    <w:tmpl w:val="CF3C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B3F96"/>
    <w:multiLevelType w:val="hybridMultilevel"/>
    <w:tmpl w:val="60004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F663C8"/>
    <w:rsid w:val="000151B4"/>
    <w:rsid w:val="000435EF"/>
    <w:rsid w:val="00044AD2"/>
    <w:rsid w:val="000C42F3"/>
    <w:rsid w:val="00130277"/>
    <w:rsid w:val="00140482"/>
    <w:rsid w:val="00184F7F"/>
    <w:rsid w:val="001975EB"/>
    <w:rsid w:val="001B7839"/>
    <w:rsid w:val="00226F19"/>
    <w:rsid w:val="00236898"/>
    <w:rsid w:val="002456EB"/>
    <w:rsid w:val="002700DA"/>
    <w:rsid w:val="00272BF3"/>
    <w:rsid w:val="002838E2"/>
    <w:rsid w:val="002C27C4"/>
    <w:rsid w:val="002C4A88"/>
    <w:rsid w:val="002E7A59"/>
    <w:rsid w:val="00302A6F"/>
    <w:rsid w:val="00316EFD"/>
    <w:rsid w:val="003336B4"/>
    <w:rsid w:val="0036338B"/>
    <w:rsid w:val="003B481B"/>
    <w:rsid w:val="003C568E"/>
    <w:rsid w:val="003C6707"/>
    <w:rsid w:val="003C6760"/>
    <w:rsid w:val="003E27FD"/>
    <w:rsid w:val="003E5899"/>
    <w:rsid w:val="00430D9C"/>
    <w:rsid w:val="00434645"/>
    <w:rsid w:val="00472340"/>
    <w:rsid w:val="00526F0B"/>
    <w:rsid w:val="005471BF"/>
    <w:rsid w:val="00571B1C"/>
    <w:rsid w:val="00576ADA"/>
    <w:rsid w:val="00576B7C"/>
    <w:rsid w:val="005774C3"/>
    <w:rsid w:val="00594CE2"/>
    <w:rsid w:val="005C6B41"/>
    <w:rsid w:val="005E30B1"/>
    <w:rsid w:val="005E3157"/>
    <w:rsid w:val="005F58CA"/>
    <w:rsid w:val="005F7D49"/>
    <w:rsid w:val="00600936"/>
    <w:rsid w:val="00635118"/>
    <w:rsid w:val="0067057D"/>
    <w:rsid w:val="006B3361"/>
    <w:rsid w:val="00727EDC"/>
    <w:rsid w:val="00753D6E"/>
    <w:rsid w:val="007E429B"/>
    <w:rsid w:val="00857CD6"/>
    <w:rsid w:val="008C000A"/>
    <w:rsid w:val="008E3BEC"/>
    <w:rsid w:val="009973F9"/>
    <w:rsid w:val="009A1E42"/>
    <w:rsid w:val="009A42B5"/>
    <w:rsid w:val="009F65DE"/>
    <w:rsid w:val="00A050F9"/>
    <w:rsid w:val="00A10F33"/>
    <w:rsid w:val="00A361CF"/>
    <w:rsid w:val="00A62FD3"/>
    <w:rsid w:val="00AB3B52"/>
    <w:rsid w:val="00AE04C3"/>
    <w:rsid w:val="00AF1CA2"/>
    <w:rsid w:val="00B47F52"/>
    <w:rsid w:val="00B63B84"/>
    <w:rsid w:val="00B67844"/>
    <w:rsid w:val="00B715BC"/>
    <w:rsid w:val="00B82996"/>
    <w:rsid w:val="00B863B5"/>
    <w:rsid w:val="00BA20AF"/>
    <w:rsid w:val="00BC7A00"/>
    <w:rsid w:val="00BE486B"/>
    <w:rsid w:val="00C00863"/>
    <w:rsid w:val="00C019F3"/>
    <w:rsid w:val="00C15271"/>
    <w:rsid w:val="00C47AD3"/>
    <w:rsid w:val="00C57849"/>
    <w:rsid w:val="00C62723"/>
    <w:rsid w:val="00C70EE0"/>
    <w:rsid w:val="00C8652B"/>
    <w:rsid w:val="00CA3DC9"/>
    <w:rsid w:val="00CC1647"/>
    <w:rsid w:val="00D101B9"/>
    <w:rsid w:val="00D1166B"/>
    <w:rsid w:val="00D25547"/>
    <w:rsid w:val="00D41858"/>
    <w:rsid w:val="00D47940"/>
    <w:rsid w:val="00D52D50"/>
    <w:rsid w:val="00D652BC"/>
    <w:rsid w:val="00DB089A"/>
    <w:rsid w:val="00DD2C6A"/>
    <w:rsid w:val="00E147B9"/>
    <w:rsid w:val="00EF40BC"/>
    <w:rsid w:val="00F11B8F"/>
    <w:rsid w:val="00F50812"/>
    <w:rsid w:val="00F663C8"/>
    <w:rsid w:val="00F94AF5"/>
    <w:rsid w:val="00FA5D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1B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330F42" w:themeColor="accent2"/>
      <w:sz w:val="48"/>
      <w:szCs w:val="32"/>
    </w:rPr>
  </w:style>
  <w:style w:type="paragraph" w:styleId="Heading2">
    <w:name w:val="heading 2"/>
    <w:basedOn w:val="Normal"/>
    <w:link w:val="Heading2Char"/>
    <w:rsid w:val="0062519F"/>
    <w:pPr>
      <w:outlineLvl w:val="1"/>
    </w:pPr>
    <w:rPr>
      <w:bCs/>
      <w:color w:val="2B14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330F42"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330F42"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666699"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2B14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330F42"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666699"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330F42"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330F42"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663366" w:themeColor="accent1"/>
      <w:sz w:val="20"/>
    </w:rPr>
  </w:style>
  <w:style w:type="character" w:styleId="Hyperlink">
    <w:name w:val="Hyperlink"/>
    <w:basedOn w:val="DefaultParagraphFont"/>
    <w:rsid w:val="00236898"/>
    <w:rPr>
      <w:color w:val="BC5FBC"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330F42" w:themeColor="accent2"/>
      <w:sz w:val="48"/>
      <w:szCs w:val="32"/>
    </w:rPr>
  </w:style>
  <w:style w:type="paragraph" w:styleId="Heading2">
    <w:name w:val="heading 2"/>
    <w:basedOn w:val="Normal"/>
    <w:link w:val="Heading2Char"/>
    <w:rsid w:val="0062519F"/>
    <w:pPr>
      <w:outlineLvl w:val="1"/>
    </w:pPr>
    <w:rPr>
      <w:bCs/>
      <w:color w:val="2B14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330F42"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330F42"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666699"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2B14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330F42"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666699"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330F42"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330F42"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663366" w:themeColor="accent1"/>
      <w:sz w:val="20"/>
    </w:rPr>
  </w:style>
  <w:style w:type="character" w:styleId="Hyperlink">
    <w:name w:val="Hyperlink"/>
    <w:basedOn w:val="DefaultParagraphFont"/>
    <w:rsid w:val="00236898"/>
    <w:rPr>
      <w:color w:val="BC5FB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5657">
      <w:bodyDiv w:val="1"/>
      <w:marLeft w:val="0"/>
      <w:marRight w:val="0"/>
      <w:marTop w:val="0"/>
      <w:marBottom w:val="0"/>
      <w:divBdr>
        <w:top w:val="none" w:sz="0" w:space="0" w:color="auto"/>
        <w:left w:val="none" w:sz="0" w:space="0" w:color="auto"/>
        <w:bottom w:val="none" w:sz="0" w:space="0" w:color="auto"/>
        <w:right w:val="none" w:sz="0" w:space="0" w:color="auto"/>
      </w:divBdr>
    </w:div>
    <w:div w:id="164928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1.bp.blogspot.com/_IwrVxMXC70o/TGQDzOXeGzI/AAAAAAAAA2U/6TAzEaf3ywQ/s1600/PLTW.jpg"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151</TotalTime>
  <Pages>2</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Verrochi</dc:creator>
  <cp:keywords/>
  <dc:description/>
  <cp:lastModifiedBy>Michelle Verrochi</cp:lastModifiedBy>
  <cp:revision>10</cp:revision>
  <cp:lastPrinted>2011-10-27T16:54:00Z</cp:lastPrinted>
  <dcterms:created xsi:type="dcterms:W3CDTF">2012-01-30T17:42:00Z</dcterms:created>
  <dcterms:modified xsi:type="dcterms:W3CDTF">2012-09-11T18:05:00Z</dcterms:modified>
  <cp:category/>
</cp:coreProperties>
</file>